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6EE" w:rsidRDefault="00E96363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-179070</wp:posOffset>
            </wp:positionV>
            <wp:extent cx="2563495" cy="1059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728" w:rsidRPr="00735728" w:rsidRDefault="00735728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</w:p>
    <w:p w:rsidR="00735728" w:rsidRPr="00735728" w:rsidRDefault="00735728" w:rsidP="005C6126">
      <w:pPr>
        <w:spacing w:after="0"/>
        <w:rPr>
          <w:rFonts w:ascii="Arial" w:hAnsi="Arial" w:cs="Arial"/>
          <w:b/>
          <w:bCs/>
          <w:sz w:val="16"/>
          <w:szCs w:val="16"/>
          <w:lang w:val="cy-GB"/>
        </w:rPr>
      </w:pPr>
    </w:p>
    <w:p w:rsidR="00B84ABD" w:rsidRDefault="00B84ABD" w:rsidP="00B84ABD">
      <w:pPr>
        <w:rPr>
          <w:rFonts w:ascii="Arial" w:hAnsi="Arial" w:cs="Arial"/>
          <w:b/>
          <w:bCs/>
          <w:sz w:val="40"/>
          <w:szCs w:val="40"/>
          <w:lang w:val="cy-GB"/>
        </w:rPr>
      </w:pPr>
      <w:r>
        <w:rPr>
          <w:rFonts w:ascii="Arial" w:hAnsi="Arial" w:cs="Arial"/>
          <w:b/>
          <w:bCs/>
          <w:sz w:val="40"/>
          <w:szCs w:val="40"/>
          <w:lang w:val="cy-GB"/>
        </w:rPr>
        <w:t>Templed ar gyfer datganiad</w:t>
      </w:r>
      <w:r>
        <w:rPr>
          <w:rFonts w:ascii="Arial" w:hAnsi="Arial" w:cs="Arial"/>
          <w:sz w:val="40"/>
          <w:szCs w:val="40"/>
          <w:lang w:val="cy-GB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cy-GB"/>
        </w:rPr>
        <w:t>o ddiben</w:t>
      </w:r>
    </w:p>
    <w:p w:rsidR="005C6126" w:rsidRPr="005C6126" w:rsidRDefault="005C6126" w:rsidP="005C6126">
      <w:pPr>
        <w:spacing w:after="0"/>
        <w:rPr>
          <w:rFonts w:ascii="Arial" w:hAnsi="Arial" w:cs="Arial"/>
          <w:b/>
          <w:bCs/>
          <w:sz w:val="28"/>
          <w:szCs w:val="28"/>
          <w:lang w:val="cy-GB"/>
        </w:rPr>
      </w:pPr>
      <w:r w:rsidRPr="005C6126">
        <w:rPr>
          <w:rFonts w:ascii="Arial" w:hAnsi="Arial" w:cs="Arial"/>
          <w:b/>
          <w:bCs/>
          <w:sz w:val="28"/>
          <w:szCs w:val="28"/>
          <w:lang w:val="cy-GB"/>
        </w:rPr>
        <w:t>Deddf Rheoleiddio ac Arolygu Gofal Cymdeithasol (Cymru) 2016</w:t>
      </w:r>
    </w:p>
    <w:p w:rsidR="00B84ABD" w:rsidRDefault="00B84ABD" w:rsidP="00B84ABD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W w:w="9252" w:type="dxa"/>
        <w:tblInd w:w="-1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199"/>
        <w:gridCol w:w="5053"/>
      </w:tblGrid>
      <w:tr w:rsidR="000042A7" w:rsidRPr="008A0102" w:rsidTr="000042A7">
        <w:tc>
          <w:tcPr>
            <w:tcW w:w="925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1: </w:t>
            </w:r>
            <w:bookmarkStart w:id="0" w:name="About_the_provider"/>
            <w:bookmarkEnd w:id="0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Ynghylch y darparwr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:rsidTr="003577DE">
        <w:tc>
          <w:tcPr>
            <w:tcW w:w="4199" w:type="dxa"/>
            <w:shd w:val="clear" w:color="auto" w:fill="D2EAF1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Darparwr y gwasanaeth</w:t>
            </w:r>
          </w:p>
        </w:tc>
        <w:tc>
          <w:tcPr>
            <w:tcW w:w="5053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35274189"/>
              <w:placeholder>
                <w:docPart w:val="DefaultPlaceholder_-1854013440"/>
              </w:placeholder>
            </w:sdtPr>
            <w:sdtEndPr/>
            <w:sdtContent>
              <w:bookmarkStart w:id="1" w:name="_GoBack" w:displacedByCustomXml="prev"/>
              <w:p w:rsidR="000042A7" w:rsidRPr="008A0102" w:rsidRDefault="000042A7" w:rsidP="003577DE">
                <w:pPr>
                  <w:spacing w:before="120" w:after="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darparwr cofrestredig dylid ei nodi yma </w:t>
                </w:r>
              </w:p>
              <w:bookmarkEnd w:id="1" w:displacedByCustomXml="next"/>
            </w:sdtContent>
          </w:sdt>
        </w:tc>
      </w:tr>
      <w:tr w:rsidR="000042A7" w:rsidRPr="008A0102" w:rsidTr="003577DE">
        <w:tc>
          <w:tcPr>
            <w:tcW w:w="4199" w:type="dxa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darparwr y gwasanaeth</w:t>
            </w:r>
          </w:p>
        </w:tc>
        <w:tc>
          <w:tcPr>
            <w:tcW w:w="5053" w:type="dxa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350190591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sefydliad yw’r ymgeisydd, dylid nodi cyfeiriad prif swyddfa neu swyddfa gofrestredig y sefydliad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unigolyn yw’r ymgeisydd, dylid nodi cyfeiriad gohebu’r unigolyn;</w:t>
                </w:r>
              </w:p>
            </w:sdtContent>
          </w:sdt>
          <w:p w:rsidR="000042A7" w:rsidRPr="008A0102" w:rsidRDefault="000042A7" w:rsidP="003577DE">
            <w:pPr>
              <w:pStyle w:val="ListParagraph"/>
              <w:spacing w:before="120" w:after="0" w:line="240" w:lineRule="auto"/>
              <w:ind w:left="360"/>
              <w:rPr>
                <w:rFonts w:ascii="Arial" w:hAnsi="Arial" w:cs="Arial"/>
                <w:i/>
                <w:iCs/>
                <w:lang w:val="cy-GB"/>
              </w:rPr>
            </w:pPr>
          </w:p>
        </w:tc>
      </w:tr>
      <w:tr w:rsidR="000042A7" w:rsidRPr="008A0102" w:rsidTr="003577DE">
        <w:tc>
          <w:tcPr>
            <w:tcW w:w="4199" w:type="dxa"/>
            <w:vMerge w:val="restart"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Endid cyfreithiol</w:t>
            </w:r>
          </w:p>
        </w:tc>
        <w:tc>
          <w:tcPr>
            <w:tcW w:w="5053" w:type="dxa"/>
            <w:shd w:val="clear" w:color="auto" w:fill="D2EAF1"/>
          </w:tcPr>
          <w:p w:rsidR="000042A7" w:rsidRPr="008A0102" w:rsidRDefault="000042A7" w:rsidP="003577DE">
            <w:pPr>
              <w:tabs>
                <w:tab w:val="left" w:pos="3735"/>
              </w:tabs>
              <w:spacing w:before="120"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Unigolyn 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vMerge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 cyhoeddus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 atebolrwydd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Sefydliad corfforedig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ind w:left="660" w:hanging="660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Corff corfforaetho</w:t>
            </w:r>
            <w:r>
              <w:rPr>
                <w:rFonts w:ascii="Arial" w:hAnsi="Arial" w:cs="Arial"/>
                <w:lang w:val="cy-GB"/>
              </w:rPr>
              <w:t xml:space="preserve">l arall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vMerge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Pwyllgor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Ymddiriedolaeth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Corff anghorfforedig arall        </w:t>
            </w:r>
            <w:r>
              <w:rPr>
                <w:rFonts w:ascii="Arial" w:hAnsi="Arial" w:cs="Arial"/>
                <w:lang w:val="cy-GB"/>
              </w:rPr>
              <w:t xml:space="preserve"> 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vMerge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Awdurdod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vMerge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Bwrdd iechyd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vMerge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lang w:val="cy-GB"/>
              </w:rPr>
            </w:r>
            <w:r w:rsidR="00035B16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:rsidTr="003577DE">
        <w:tc>
          <w:tcPr>
            <w:tcW w:w="4199" w:type="dxa"/>
            <w:shd w:val="clear" w:color="auto" w:fill="D2EAF1"/>
            <w:vAlign w:val="center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Unigolyn cyfrifol</w:t>
            </w:r>
          </w:p>
        </w:tc>
        <w:tc>
          <w:tcPr>
            <w:tcW w:w="5053" w:type="dxa"/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694578493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Enw'r person a ddynodwyd fel yr unigolyn cyfrifol dylid ei nodi yma</w:t>
                </w:r>
              </w:p>
            </w:sdtContent>
          </w:sdt>
        </w:tc>
      </w:tr>
      <w:tr w:rsidR="000042A7" w:rsidRPr="008A0102" w:rsidTr="003577DE">
        <w:tc>
          <w:tcPr>
            <w:tcW w:w="4199" w:type="dxa"/>
            <w:vAlign w:val="center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Rheolwr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114473860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person a fydd yn rheoli'r gwasanaeth o un dydd i'r llall dylid ei nodi yma. </w:t>
                </w:r>
              </w:p>
            </w:sdtContent>
          </w:sdt>
        </w:tc>
      </w:tr>
      <w:tr w:rsidR="000042A7" w:rsidRPr="008A0102" w:rsidTr="003577DE">
        <w:tc>
          <w:tcPr>
            <w:tcW w:w="4199" w:type="dxa"/>
            <w:shd w:val="clear" w:color="auto" w:fill="D2EAF1"/>
            <w:vAlign w:val="center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Enw'r gwasanaeth</w:t>
            </w:r>
          </w:p>
        </w:tc>
        <w:sdt>
          <w:sdtPr>
            <w:rPr>
              <w:rFonts w:ascii="Arial" w:hAnsi="Arial" w:cs="Arial"/>
              <w:lang w:val="cy-GB"/>
            </w:rPr>
            <w:id w:val="-975365434"/>
            <w:placeholder>
              <w:docPart w:val="DefaultPlaceholder_-1854013440"/>
            </w:placeholder>
          </w:sdtPr>
          <w:sdtEndPr/>
          <w:sdtContent>
            <w:tc>
              <w:tcPr>
                <w:tcW w:w="5053" w:type="dxa"/>
                <w:shd w:val="clear" w:color="auto" w:fill="D2EAF1"/>
                <w:vAlign w:val="center"/>
              </w:tcPr>
              <w:p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lang w:val="cy-GB"/>
                  </w:rPr>
                  <w:t>Enw'r gwasanaeth</w:t>
                </w:r>
              </w:p>
            </w:tc>
          </w:sdtContent>
        </w:sdt>
      </w:tr>
      <w:tr w:rsidR="000042A7" w:rsidRPr="008A0102" w:rsidTr="003577DE">
        <w:tc>
          <w:tcPr>
            <w:tcW w:w="4199" w:type="dxa"/>
            <w:vAlign w:val="center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716503419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Dylid nodi cyfeiriad y man lle y caiff y gwasanaeth ei ddarparu neu gyfeiriad y swyddfa </w:t>
                </w: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lastRenderedPageBreak/>
                  <w:t>neu gyfeiriadau’r swyddfeydd lle y caiff y gwasanaeth ei ddarparu.</w:t>
                </w:r>
              </w:p>
            </w:sdtContent>
          </w:sdt>
        </w:tc>
      </w:tr>
      <w:tr w:rsidR="000042A7" w:rsidRPr="008A0102" w:rsidTr="003577DE">
        <w:tc>
          <w:tcPr>
            <w:tcW w:w="4199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lastRenderedPageBreak/>
              <w:t xml:space="preserve">Cyfeiriad perthnasol arall </w:t>
            </w:r>
            <w:r w:rsidRPr="008A0102">
              <w:rPr>
                <w:rFonts w:ascii="Arial" w:hAnsi="Arial" w:cs="Arial"/>
                <w:iCs/>
                <w:lang w:val="cy-GB"/>
              </w:rPr>
              <w:t>(gwasanaethau cymorth cartref, maethu, mabwysiadu, lleoli oedolion ac eiriolaeth yn unig)</w:t>
            </w:r>
          </w:p>
        </w:tc>
        <w:tc>
          <w:tcPr>
            <w:tcW w:w="5053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475104077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Dylid nodi cyfeiriad unrhyw swyddfa neu swyddfeydd eraill a ddefnyddir mewn perthynas â darparu’r gwasanaeth.</w:t>
                </w:r>
              </w:p>
            </w:sdtContent>
          </w:sdt>
        </w:tc>
      </w:tr>
    </w:tbl>
    <w:p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:rsidR="000042A7" w:rsidRDefault="000042A7">
      <w:pPr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b/>
          <w:sz w:val="32"/>
          <w:szCs w:val="32"/>
          <w:lang w:val="cy-GB"/>
        </w:rPr>
        <w:br w:type="page"/>
      </w:r>
    </w:p>
    <w:p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:rsidTr="003577DE">
        <w:tc>
          <w:tcPr>
            <w:tcW w:w="9242" w:type="dxa"/>
            <w:tcBorders>
              <w:top w:val="single" w:sz="8" w:space="0" w:color="4BACC6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2: </w:t>
            </w:r>
            <w:bookmarkStart w:id="2" w:name="Desc_of_the_location"/>
            <w:bookmarkEnd w:id="2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Disgrifiad o leoliad y gwasanaeth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llety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753821888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pStyle w:val="ListParagraph"/>
                  <w:spacing w:before="120" w:after="240" w:line="240" w:lineRule="auto"/>
                  <w:ind w:left="360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Dylai'r adran hon gynnwys lle mae'r gwasanaeth a disgrifiad o'r ardal, y cyfleusterau cymunedol a'r gwasanaethau sydd ar gael i gefnogi anghenion amrywiol y bobl y bwriedir y gwasanaeth ar eu cyfer, fel y disgrifiwyd yn Adran 3.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cymorth cartref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901289389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Hon fydd yr ardal partneriaeth ranbarthol y mae'r gwasanaeth yn cael ei ddarparu ynddi. Cyfeiriwch at y canllawiau ar y Datganiad o Ddiben am fanylion llawn pob ardal partneriaeth ranbarthol.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</w:t>
            </w:r>
            <w:r w:rsidRPr="008A0102">
              <w:rPr>
                <w:rFonts w:ascii="Arial" w:hAnsi="Arial" w:cs="Arial"/>
                <w:b/>
                <w:bCs/>
                <w:i/>
                <w:iCs/>
                <w:szCs w:val="24"/>
                <w:lang w:val="cy-GB"/>
              </w:rPr>
              <w:t>(ticiwch yr ardal lle y darperir y gwasanaeth)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Gwent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0102">
              <w:rPr>
                <w:rFonts w:cs="Arial"/>
                <w:b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bCs/>
                <w:lang w:val="cy-GB"/>
              </w:rPr>
            </w:r>
            <w:r w:rsidR="00035B16">
              <w:rPr>
                <w:rFonts w:cs="Arial"/>
                <w:b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Gogledd Cymru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bCs/>
                <w:lang w:val="cy-GB"/>
              </w:rPr>
            </w:r>
            <w:r w:rsidR="00035B16">
              <w:rPr>
                <w:rFonts w:cs="Arial"/>
                <w:b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Caerdydd a’r Fro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Cs/>
                <w:lang w:val="cy-GB"/>
              </w:rPr>
            </w:r>
            <w:r w:rsidR="00035B16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Bae'r Gorllewin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Cs/>
                <w:lang w:val="cy-GB"/>
              </w:rPr>
            </w:r>
            <w:r w:rsidR="00035B16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Cwm Taf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Cs/>
                <w:lang w:val="cy-GB"/>
              </w:rPr>
            </w:r>
            <w:r w:rsidR="00035B16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Gorllewin Cymru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Cs/>
                <w:lang w:val="cy-GB"/>
              </w:rPr>
            </w:r>
            <w:r w:rsidR="00035B16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Powys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Cs/>
                <w:lang w:val="cy-GB"/>
              </w:rPr>
            </w:r>
            <w:r w:rsidR="00035B16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tcBorders>
              <w:bottom w:val="single" w:sz="8" w:space="0" w:color="78C0D4"/>
            </w:tcBorders>
            <w:shd w:val="clear" w:color="auto" w:fill="D2EAF1"/>
          </w:tcPr>
          <w:p w:rsidR="000042A7" w:rsidRPr="008A0102" w:rsidRDefault="000042A7" w:rsidP="000042A7">
            <w:pPr>
              <w:numPr>
                <w:ilvl w:val="0"/>
                <w:numId w:val="19"/>
              </w:numPr>
              <w:spacing w:after="120" w:line="240" w:lineRule="auto"/>
              <w:contextualSpacing/>
              <w:rPr>
                <w:rFonts w:ascii="Arial" w:hAnsi="Arial" w:cs="Arial"/>
                <w:b/>
                <w:bCs/>
                <w:sz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val="cy-GB"/>
              </w:rPr>
              <w:t>Gwasanaethau mabwysiadu, maethu, lleoli oedolion ac eiriolaeth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1233589445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after="120" w:line="240" w:lineRule="auto"/>
                  <w:ind w:left="360"/>
                  <w:contextualSpacing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Bydd hwn yn ddisgrifiad o’r ardal lle y caiff y gwasanaeth ei ddarparu, e.e. Cymru gyfan.</w:t>
                </w:r>
              </w:p>
            </w:sdtContent>
          </w:sdt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</w:tbl>
    <w:p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219"/>
        <w:gridCol w:w="5023"/>
      </w:tblGrid>
      <w:tr w:rsidR="000042A7" w:rsidRPr="008A0102" w:rsidTr="003577DE">
        <w:tc>
          <w:tcPr>
            <w:tcW w:w="924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Adran 3: </w:t>
            </w:r>
            <w:bookmarkStart w:id="3" w:name="About_the_service_provided"/>
            <w:bookmarkEnd w:id="3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>Yr amrywiaeth o anghenion sydd gan yr unigolion y caiff y gwasanaeth rheoleiddiedig ei ddarparu iddynt</w:t>
            </w:r>
          </w:p>
        </w:tc>
      </w:tr>
      <w:tr w:rsidR="000042A7" w:rsidRPr="008A0102" w:rsidTr="003577DE">
        <w:tc>
          <w:tcPr>
            <w:tcW w:w="9242" w:type="dxa"/>
            <w:gridSpan w:val="2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Yr amrediad o anghenion y gallwn eu cynorthwyo</w:t>
            </w:r>
          </w:p>
        </w:tc>
      </w:tr>
      <w:tr w:rsidR="000042A7" w:rsidRPr="008A0102" w:rsidTr="003577DE">
        <w:tc>
          <w:tcPr>
            <w:tcW w:w="9242" w:type="dxa"/>
            <w:gridSpan w:val="2"/>
          </w:tcPr>
          <w:sdt>
            <w:sdtPr>
              <w:rPr>
                <w:rFonts w:ascii="Arial" w:hAnsi="Arial" w:cs="Arial"/>
                <w:b/>
                <w:bCs/>
                <w:i/>
                <w:lang w:val="cy-GB" w:eastAsia="en-US"/>
              </w:rPr>
              <w:id w:val="200220091"/>
              <w:placeholder>
                <w:docPart w:val="DefaultPlaceholder_-1854013440"/>
              </w:placeholder>
            </w:sdtPr>
            <w:sdtEndPr>
              <w:rPr>
                <w:b w:val="0"/>
                <w:iCs/>
                <w:lang w:eastAsia="en-GB"/>
              </w:rPr>
            </w:sdtEndPr>
            <w:sdtContent>
              <w:p w:rsidR="000042A7" w:rsidRPr="008A0102" w:rsidRDefault="000042A7" w:rsidP="003577DE">
                <w:pPr>
                  <w:spacing w:before="240" w:after="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>Gwasanaethau llety a gwasanaethau cymorth cartref.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Yn yr adran hon, disgrifiwch yr amrediad o anghenion iechyd neu ofal y bydd y gwasanaeth yn darparu cymorth ar eu cyfer, gan gynnwys unrhyw wasanaethau/darpariaeth gofal arbenigol. Hefyd,</w:t>
                </w:r>
                <w:r w:rsidRPr="008A0102">
                  <w:rPr>
                    <w:rFonts w:ascii="Arial" w:hAnsi="Arial" w:cs="Arial"/>
                    <w:b/>
                    <w:bCs/>
                    <w:i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nodwch fanylion y gofal a'r cymorth y mae'r gwasanaeth yn eu cynnig ac i bwy. </w:t>
                </w:r>
              </w:p>
              <w:p w:rsidR="000042A7" w:rsidRPr="008A0102" w:rsidRDefault="000042A7" w:rsidP="003577DE">
                <w:pPr>
                  <w:spacing w:before="240" w:after="240" w:line="240" w:lineRule="auto"/>
                  <w:jc w:val="both"/>
                  <w:rPr>
                    <w:rFonts w:ascii="Arial" w:hAnsi="Arial" w:cs="Arial"/>
                    <w:bCs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 xml:space="preserve">Gwasanaethau maethu, mabwysiadu, lleoli oedolion ac eiriolaeth. </w:t>
                </w:r>
                <w:r w:rsidRPr="008A0102">
                  <w:rPr>
                    <w:rFonts w:ascii="Arial" w:hAnsi="Arial" w:cs="Arial"/>
                    <w:bCs/>
                    <w:i/>
                    <w:lang w:val="cy-GB" w:eastAsia="en-US"/>
                  </w:rPr>
                  <w:t>Yn yr adran hon, disgrifiwch yr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amrediad o anghenion y gall eich gwasanaeth ddarparu cymorth ar eu cyfer, er enghraifft cyn ac ar ôl paru â darpar fabwysiadwr a/neu fabwysiadwr, rhiant maeth neu ofalwr lleoli oedolion. Ar gyfer gwasanaeth eirioli, disgrifiwch yr amrediad o anghenion eiriolaeth y gall y gwasanaeth ddarparu cymorth ar eu cyfer.</w:t>
                </w:r>
              </w:p>
              <w:p w:rsidR="000042A7" w:rsidRPr="008A0102" w:rsidRDefault="000042A7" w:rsidP="003577DE">
                <w:pPr>
                  <w:spacing w:before="240" w:after="240" w:line="240" w:lineRule="auto"/>
                  <w:jc w:val="both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Mae’n bwysig eich bod yn disgrifio’r amrediad o anghenion y gall eich gwasanaeth eu diwallu.  Bydd angen i'ch gwasanaeth fod yn hyblyg, felly ni fydd o reidrwydd yn diwallu'r holl anghenion hyn drwy'r amser.  Y rheswm dros hyn yw bod anghenion pobl yn newid ac mae angen i wasanaethau addasu er mwyn ymateb i hyn, e.e. pobl oedrannus sy'n dod yn fwyfwy bregus sy'n gallu cael amrywiaeth eang o anghenion newidiol, gan gynnwys gofal lliniarol tuag at ddiwedd eu hoes.</w:t>
                </w:r>
              </w:p>
            </w:sdtContent>
          </w:sdt>
        </w:tc>
      </w:tr>
      <w:tr w:rsidR="000042A7" w:rsidRPr="008A0102" w:rsidTr="003577DE">
        <w:tc>
          <w:tcPr>
            <w:tcW w:w="4219" w:type="dxa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Ystod oedran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724105865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  <w:shd w:val="clear" w:color="auto" w:fill="D2EAF1"/>
              </w:tcPr>
              <w:p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Ystod oedran y bobl sy’n defnyddio’r gwasanaeth</w:t>
                </w:r>
              </w:p>
            </w:tc>
          </w:sdtContent>
        </w:sdt>
      </w:tr>
      <w:tr w:rsidR="000042A7" w:rsidRPr="008A0102" w:rsidTr="003577DE">
        <w:tc>
          <w:tcPr>
            <w:tcW w:w="4219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Rhywedd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-665707418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</w:tcPr>
              <w:p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Rhywedd y bobl sy’n defnyddio’r gwasanaeth</w:t>
                </w:r>
              </w:p>
            </w:tc>
          </w:sdtContent>
        </w:sdt>
      </w:tr>
      <w:tr w:rsidR="000042A7" w:rsidRPr="008A0102" w:rsidTr="003577DE">
        <w:tc>
          <w:tcPr>
            <w:tcW w:w="4219" w:type="dxa"/>
            <w:shd w:val="clear" w:color="auto" w:fill="D2EAF1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 Gwasanaethau llety yn unig</w:t>
            </w:r>
          </w:p>
          <w:p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shd w:val="clear" w:color="auto" w:fill="D2EAF1"/>
          </w:tcPr>
          <w:p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Capasiti Mwyaf</w:t>
            </w:r>
          </w:p>
          <w:sdt>
            <w:sdtPr>
              <w:rPr>
                <w:rFonts w:ascii="Arial" w:hAnsi="Arial" w:cs="Arial"/>
                <w:i/>
                <w:szCs w:val="24"/>
                <w:lang w:val="cy-GB"/>
              </w:rPr>
              <w:id w:val="764427117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szCs w:val="32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Nodwch nifer y bobl sy'n gallu</w:t>
                </w:r>
                <w:r w:rsidRPr="008A0102">
                  <w:rPr>
                    <w:rFonts w:ascii="Arial" w:hAnsi="Arial" w:cs="Arial"/>
                    <w:szCs w:val="24"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defnyddio'r gwasanaeth – er enghraifft, mewn lleoliad preswyl, hwn fydd yr uchafswm o bobl y gellir darparu llety ar eu cyfer. </w:t>
                </w:r>
              </w:p>
            </w:sdtContent>
          </w:sdt>
        </w:tc>
      </w:tr>
      <w:tr w:rsidR="000042A7" w:rsidRPr="008A0102" w:rsidTr="003577DE">
        <w:tc>
          <w:tcPr>
            <w:tcW w:w="4219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Gwasanaethau cymorth cartref, maethu, mabwysiadu, lleoli oedolion ac eiriolaeth yn unig.</w:t>
            </w:r>
          </w:p>
        </w:tc>
        <w:tc>
          <w:tcPr>
            <w:tcW w:w="5023" w:type="dxa"/>
          </w:tcPr>
          <w:p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bCs/>
                <w:i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br/>
            </w:r>
            <w:sdt>
              <w:sdtPr>
                <w:rPr>
                  <w:rFonts w:ascii="Arial" w:hAnsi="Arial" w:cs="Arial"/>
                  <w:i/>
                  <w:iCs/>
                  <w:szCs w:val="24"/>
                  <w:lang w:val="cy-GB"/>
                </w:rPr>
                <w:id w:val="438340468"/>
                <w:placeholder>
                  <w:docPart w:val="DefaultPlaceholder_-1854013440"/>
                </w:placeholder>
              </w:sdtPr>
              <w:sdtEndPr/>
              <w:sdtContent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Nodwch nifer y plant a/neu oedolion a gefnogir gan y gwasanaeth ar gyfartaledd.</w:t>
                </w:r>
              </w:sdtContent>
            </w:sdt>
          </w:p>
        </w:tc>
      </w:tr>
      <w:tr w:rsidR="000042A7" w:rsidRPr="008A0102" w:rsidTr="003577DE">
        <w:tc>
          <w:tcPr>
            <w:tcW w:w="4219" w:type="dxa"/>
            <w:tcBorders>
              <w:bottom w:val="single" w:sz="8" w:space="0" w:color="4BACC6"/>
            </w:tcBorders>
            <w:shd w:val="clear" w:color="auto" w:fill="D2EAF1"/>
          </w:tcPr>
          <w:p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dd) Gwasanaethau cymorth cartref yn unig</w:t>
            </w:r>
          </w:p>
          <w:p w:rsidR="000042A7" w:rsidRPr="008A0102" w:rsidRDefault="000042A7" w:rsidP="003577DE">
            <w:pPr>
              <w:spacing w:after="120" w:line="240" w:lineRule="auto"/>
              <w:ind w:left="426" w:hanging="426"/>
              <w:jc w:val="both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tcBorders>
              <w:bottom w:val="single" w:sz="8" w:space="0" w:color="4BACC6"/>
            </w:tcBorders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Nifer o Oriau Gofal a ddarperir</w:t>
            </w:r>
          </w:p>
          <w:p w:rsidR="000042A7" w:rsidRPr="008A0102" w:rsidRDefault="000042A7" w:rsidP="003577DE">
            <w:pPr>
              <w:spacing w:after="0" w:line="240" w:lineRule="auto"/>
              <w:jc w:val="both"/>
              <w:rPr>
                <w:rFonts w:ascii="Arial" w:hAnsi="Arial" w:cs="Arial"/>
                <w:i/>
                <w:szCs w:val="24"/>
                <w:lang w:val="cy-GB"/>
              </w:rPr>
            </w:pPr>
            <w:r w:rsidRPr="008A0102">
              <w:rPr>
                <w:rFonts w:ascii="Arial" w:hAnsi="Arial" w:cs="Arial"/>
                <w:i/>
                <w:iCs/>
                <w:szCs w:val="24"/>
                <w:lang w:val="cy-GB"/>
              </w:rPr>
              <w:t>Nodwch nifer yr oriau o ofal a ddarperir bob wythnos ar gyfartaledd (ticiwch y blwch perthnasol).</w:t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0-250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251-500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501-750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751-1000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1001-1500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1501-2000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2001-3000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lastRenderedPageBreak/>
              <w:t>3000+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035B16">
              <w:rPr>
                <w:rFonts w:cs="Arial"/>
                <w:b/>
                <w:lang w:val="cy-GB"/>
              </w:rPr>
            </w:r>
            <w:r w:rsidR="00035B16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szCs w:val="24"/>
                <w:lang w:val="cy-GB"/>
              </w:rPr>
            </w:pPr>
          </w:p>
        </w:tc>
      </w:tr>
    </w:tbl>
    <w:p w:rsidR="000042A7" w:rsidRPr="00B352F2" w:rsidRDefault="000042A7" w:rsidP="000042A7">
      <w:pPr>
        <w:pStyle w:val="N1"/>
        <w:numPr>
          <w:ilvl w:val="0"/>
          <w:numId w:val="0"/>
        </w:numPr>
        <w:rPr>
          <w:lang w:val="cy-GB"/>
        </w:rPr>
      </w:pPr>
    </w:p>
    <w:p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  <w:r w:rsidRPr="00B352F2"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4A: </w:t>
            </w:r>
            <w:bookmarkStart w:id="4" w:name="How_the_service_is_provided"/>
            <w:bookmarkEnd w:id="4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Sut y darperir y gwasanaeth 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 w:eastAsia="en-US"/>
              </w:rPr>
              <w:t>(gwasanaethau llety a gwasanaethau cymorth cartref yn unig)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11069892"/>
              <w:placeholder>
                <w:docPart w:val="DefaultPlaceholder_-1854013440"/>
              </w:placeholder>
            </w:sdtPr>
            <w:sdtEndPr>
              <w:rPr>
                <w:bCs/>
              </w:rPr>
            </w:sdtEndPr>
            <w:sdtContent>
              <w:p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Yn yr adran hon, dylech nodi'n glir sut rydych yn bwriadu darparu'r gwasanaeth.  </w:t>
                </w:r>
                <w:r w:rsidRPr="0098290C">
                  <w:rPr>
                    <w:rFonts w:ascii="Arial" w:hAnsi="Arial" w:cs="Arial"/>
                    <w:i/>
                  </w:rPr>
                  <w:t>Dylech ddisgrifio sut byddwch yn sicrhau’r canlynol:</w:t>
                </w:r>
              </w:p>
              <w:p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pobl yn teimlo bod eu lleisiau yn cael eu clywed, y gallant ddewis eu gofal a’u cymorth a bod cyfleoedd ar gael iddynt.  </w:t>
                </w:r>
              </w:p>
              <w:p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pobl yn teimlo’n ddiogel ac yn cael eu hamddiffyn rhag camdriniaeth ac esgeulustod.</w:t>
                </w:r>
              </w:p>
              <w:p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byw mewn llety sy’n cefnogi eu llesiant ac yn rhoi cymorth iddynt gyflawni eu hamcanion personol yn y ffordd orau (ar gyfer gwasanaethau llety yn unig). </w:t>
                </w:r>
              </w:p>
              <w:p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>Dylech ddisgrifio sut byddwch yn cynorthwyo pobl i gyflawni eu canlyniadau gorau posibl ac yn darparu gofal a chymorth mewn modd sy'n gwarchod, hybu ac yn cynnal eu hannibyniaeth, eu diogelwch a'u lles. Os ydych wedi dweud bod gofal arbenigol yn cael ei gynnig, rhaid i chi ddefnyddio'r adran hon i nodi'r hyn sy'n ei wneud yn wasanaeth arbenigol. Dylech gynnwys manylion unrhyw fodelau gofal penodol sy'n cael eu defnyddio yn y gwasanaeth ac ymglymiad unrhyw asiantaethau arbenigol allanol a fydd yn darparu help a chymorth mewn meysydd arbenigol.</w:t>
                </w:r>
              </w:p>
              <w:p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</w:pPr>
              </w:p>
              <w:p w:rsidR="000042A7" w:rsidRPr="0098290C" w:rsidRDefault="000042A7" w:rsidP="003577DE">
                <w:pPr>
                  <w:pStyle w:val="ListParagraph"/>
                  <w:spacing w:before="120" w:after="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Dylai'r adran hon hefyd gynnwys: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szCs w:val="24"/>
                <w:lang w:val="cy-GB"/>
              </w:rPr>
              <w:t xml:space="preserve">Trefniadau ar gyfer derbyn, asesu, cynllunio ac adolygu gofal pobl 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962454801"/>
              <w:placeholder>
                <w:docPart w:val="DefaultPlaceholder_-1854013440"/>
              </w:placeholder>
            </w:sdtPr>
            <w:sdtEndPr>
              <w:rPr>
                <w:bCs w:val="0"/>
                <w:szCs w:val="22"/>
              </w:rPr>
            </w:sdtEndPr>
            <w:sdtContent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rheoli derbyniadau arfaethedig, brys a seibiant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asesiadau anghenion gofal a chymorth cychwynnol a pharhaus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Sut bydd y cynllun personol yn cael ei ddatblygu a'i adolygu mewn ymgynghoriad â'r sawl sy'n derbyn gofal a chymorth a/neu ei gynrychiolydd</w:t>
                </w:r>
              </w:p>
            </w:sdtContent>
          </w:sdt>
          <w:p w:rsidR="000042A7" w:rsidRPr="008A0102" w:rsidRDefault="000042A7" w:rsidP="003577DE">
            <w:pPr>
              <w:pStyle w:val="ListParagraph"/>
              <w:spacing w:before="120" w:after="120" w:line="240" w:lineRule="auto"/>
              <w:ind w:left="0"/>
              <w:jc w:val="both"/>
              <w:rPr>
                <w:rFonts w:ascii="Arial" w:hAnsi="Arial" w:cs="Arial"/>
                <w:b/>
                <w:bCs/>
                <w:i/>
                <w:szCs w:val="24"/>
                <w:lang w:val="cy-GB"/>
              </w:rPr>
            </w:pP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bookmarkStart w:id="5" w:name="OLE_LINK12"/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 y gofal a'r cymorth</w:t>
            </w:r>
            <w:bookmarkEnd w:id="5"/>
          </w:p>
          <w:bookmarkStart w:id="6" w:name="OLE_LINK13" w:displacedByCustomXml="next"/>
          <w:sdt>
            <w:sdtPr>
              <w:rPr>
                <w:rFonts w:ascii="Arial" w:hAnsi="Arial" w:cs="Arial"/>
                <w:bCs/>
                <w:i/>
                <w:iCs/>
                <w:color w:val="000000"/>
                <w:szCs w:val="24"/>
                <w:lang w:val="cy-GB"/>
              </w:rPr>
              <w:id w:val="886841020"/>
              <w:placeholder>
                <w:docPart w:val="DefaultPlaceholder_-1854013440"/>
              </w:placeholder>
            </w:sdtPr>
            <w:sdtEndPr>
              <w:rPr>
                <w:b/>
                <w:iCs w:val="0"/>
              </w:rPr>
            </w:sdtEndPr>
            <w:sdtContent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360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Bydd angen i hyn, pan fo'n briodol, ddisgrifio sut bydd y gwasanaeth yn cynorthwyo pobl i wneud y canlynol:</w:t>
                </w:r>
                <w:bookmarkEnd w:id="6"/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mor iach â phosibl yn gorfforol, yn feddyliol ac yn emosiynol;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yn ddiogel;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cymryd rhan mewn gweithgareddau, hobïau neu ddiddordebau unigol;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mynediad at addysg, dysgu a chyfleoedd datblygu;</w:t>
                </w:r>
                <w:r w:rsidRPr="008A0102">
                  <w:rPr>
                    <w:rFonts w:ascii="Arial" w:hAnsi="Arial" w:cs="Arial"/>
                    <w:bCs/>
                    <w:color w:val="000000"/>
                    <w:szCs w:val="24"/>
                    <w:lang w:val="cy-GB"/>
                  </w:rPr>
                  <w:t xml:space="preserve">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rheolaeth dros fywyd bob dydd a, lle bo'n berthnasol, cymryd rhan mewn gwaith;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eu hunaniaeth ieithyddol, ddiwylliannol a/neu grefyddol;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perthnasau teuluol a phersonol; a datblygu eu potensial, dysgu, ac ymarfer sgiliau bywyd.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br/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Cs/>
                <w:color w:val="000000"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szCs w:val="24"/>
                <w:lang w:val="cy-GB"/>
              </w:rPr>
              <w:t xml:space="preserve">Anghenion iaith a chyfathrebu'r bobl sy'n defnyddio'r gwasanaeth  </w:t>
            </w:r>
          </w:p>
          <w:p w:rsidR="000042A7" w:rsidRPr="008A0102" w:rsidRDefault="000042A7" w:rsidP="003577D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i/>
                <w:color w:val="000000"/>
                <w:szCs w:val="24"/>
                <w:lang w:val="cy-GB"/>
              </w:rPr>
            </w:pP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23853121"/>
              <w:placeholder>
                <w:docPart w:val="DefaultPlaceholder_-1854013440"/>
              </w:placeholder>
            </w:sdtPr>
            <w:sdtEndPr>
              <w:rPr>
                <w:color w:val="0000FF"/>
                <w:lang w:eastAsia="en-US"/>
              </w:rPr>
            </w:sdtEndPr>
            <w:sdtContent>
              <w:p w:rsidR="000042A7" w:rsidRPr="008A0102" w:rsidRDefault="000042A7" w:rsidP="003577DE">
                <w:pPr>
                  <w:pStyle w:val="ListParagraph"/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0" w:history="1">
                  <w:r w:rsidRPr="008A0102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:rsidR="000042A7" w:rsidRPr="00B352F2" w:rsidRDefault="000042A7" w:rsidP="000042A7">
      <w:pPr>
        <w:rPr>
          <w:rFonts w:ascii="Arial" w:hAnsi="Arial" w:cs="Arial"/>
          <w:b/>
          <w:bCs/>
          <w:sz w:val="28"/>
          <w:szCs w:val="32"/>
          <w:lang w:val="cy-GB"/>
        </w:rPr>
      </w:pPr>
    </w:p>
    <w:p w:rsidR="00D17224" w:rsidRDefault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p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04"/>
        <w:gridCol w:w="38"/>
      </w:tblGrid>
      <w:tr w:rsidR="00D17224" w:rsidRPr="008A0102" w:rsidTr="00434597">
        <w:tc>
          <w:tcPr>
            <w:tcW w:w="9242" w:type="dxa"/>
            <w:gridSpan w:val="2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>Adran 4B: Sut y caiff y gwasanaeth ei ddarparu (gwasanaethau mabwysiadu, gwasanaethau maethu a gwasanaethau lleoli oedolion yn unig)</w:t>
            </w:r>
          </w:p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AEEF3"/>
          </w:tcPr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-305479226"/>
              <w:placeholder>
                <w:docPart w:val="DefaultPlaceholder_-1854013440"/>
              </w:placeholder>
            </w:sdtPr>
            <w:sdtEndPr/>
            <w:sdtContent>
              <w:p w:rsidR="00D17224" w:rsidRPr="006B07EA" w:rsidRDefault="00D17224" w:rsidP="00434597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Yn yr adran hon, dylech nodi’n glir sut rydych yn bwriadu darparu’r gwasanaeth. </w:t>
                </w:r>
                <w:r>
                  <w:rPr>
                    <w:rFonts w:ascii="Arial" w:hAnsi="Arial" w:cs="Arial"/>
                    <w:i/>
                  </w:rPr>
                  <w:t>Dylech ddisgrifio sut byddwch yn sicrhau’r canlynol</w:t>
                </w:r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pobl yn teimlo bod eu lleisiau yn cael eu clywed, y gallant ddewis eu gofal a’u cymorth a bod cyfleoedd ar gael iddynt.  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pobl yn teimlo’n ddiogel ac yn cael eu hamddiffyn rhag camdriniaeth ac esgeulustod.</w:t>
                </w:r>
              </w:p>
              <w:p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Dylech ddisgrifio sut byddwch yn cynorthwyo pobl i gyflawni eu canlyniadau gorau posibl 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ac yn cynorthwyo darpar fabwysiadwyr a/neu fabwysiadwyr, rhieni maeth a gofalwyr lleoli oedolion i ddarparu gofal a chymorth mewn ffordd sy’n amddiffyn, yn hybu ac yn cynnal annibyniaeth, diogelwch a llesiant yr </w:t>
                </w:r>
                <w:r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 hynny.</w:t>
                </w:r>
              </w:p>
              <w:p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</w:p>
              <w:p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Dylai’r adran hon hefyd gynnwys:</w:t>
                </w:r>
              </w:p>
            </w:sdtContent>
          </w:sdt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lang w:val="cy-GB" w:eastAsia="en-US"/>
              </w:rPr>
              <w:t>Trefniadau ar gyfer asesu, cynllunio ac adolygu gofal a chymorth unigolyn</w:t>
            </w:r>
            <w:r w:rsidRPr="008A0102">
              <w:rPr>
                <w:rStyle w:val="FootnoteReference"/>
                <w:rFonts w:ascii="Arial" w:eastAsia="Calibri" w:hAnsi="Arial" w:cs="Arial"/>
                <w:bCs/>
                <w:lang w:val="cy-GB" w:eastAsia="en-US"/>
              </w:rPr>
              <w:footnoteReference w:id="1"/>
            </w:r>
          </w:p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494071333"/>
              <w:placeholder>
                <w:docPart w:val="DefaultPlaceholder_-1854013440"/>
              </w:placeholder>
            </w:sdtPr>
            <w:sdtEndPr/>
            <w:sdtContent>
              <w:p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Trefniadau ar gyfer ystyried pa mor addas yw’r gwasanaeth ac unrhyw asesiad parhaus o anghenion gofal a chymorth (yn ôl yr angen)</w:t>
                </w:r>
              </w:p>
              <w:p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i/>
                    <w:iCs/>
                    <w:lang w:val="cy-GB" w:eastAsia="en-US"/>
                  </w:rPr>
                  <w:t>Sut y caiff cynllun personol yr unigolyn, ar gyfer gwasanaeth lleoli oedolion, ei ddatblygu a’i adolygu mewn ymgynghoriad â’r unigolyn sy’n derbyn gofal a chymorth a/neu ei gynrychiolydd</w:t>
                </w:r>
              </w:p>
              <w:p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Sut mae’r gwasanaeth maethu neu’r gwasanaeth mabwysiadu’n cyfrannu at gynllun gofal a chymorth neu gynllun mabwysiadu/lleoli’r unigolyn.</w:t>
                </w:r>
              </w:p>
            </w:sdtContent>
          </w:sdt>
          <w:p w:rsidR="00D17224" w:rsidRPr="008A0102" w:rsidRDefault="00D17224" w:rsidP="00434597">
            <w:p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lang w:val="cy-GB" w:eastAsia="en-US"/>
              </w:rPr>
            </w:pPr>
          </w:p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DAEEF3"/>
          </w:tcPr>
          <w:p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szCs w:val="32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szCs w:val="32"/>
                <w:lang w:val="cy-GB" w:eastAsia="en-US"/>
              </w:rPr>
              <w:t>Safon y gofal a’r cymorth</w:t>
            </w:r>
          </w:p>
          <w:sdt>
            <w:sdtPr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id w:val="1879886970"/>
              <w:placeholder>
                <w:docPart w:val="DefaultPlaceholder_-1854013440"/>
              </w:placeholder>
            </w:sdtPr>
            <w:sdtEndPr>
              <w:rPr>
                <w:b/>
              </w:rPr>
            </w:sdtEndPr>
            <w:sdtContent>
              <w:p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720"/>
                  <w:rPr>
                    <w:rFonts w:ascii="Arial" w:eastAsia="Calibri" w:hAnsi="Arial" w:cs="Arial"/>
                    <w:b/>
                    <w:bCs/>
                    <w:i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Lle y bo’n briodol, mae angen disgrifio sut y bydd y gwasanaeth yn cynorthwyo darpar fabwysiadwyr a/neu fabwysiadwyr, rhieni maeth a gofalwyr lleoli oedolion i roi gofal a chymorth i </w:t>
                </w:r>
                <w:r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 sy’n amddiffyn, yn hybu ac yn cynnal eu diogelwch a’u llesiant ac sy’n parchu eu credoau ieithyddol, diwylliannol a/neu grefyddol.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br/>
                </w:r>
              </w:p>
            </w:sdtContent>
          </w:sdt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:rsidR="00D17224" w:rsidRPr="008A0102" w:rsidRDefault="00D17224" w:rsidP="00D172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eastAsia="Calibri" w:hAnsi="Arial" w:cs="Arial"/>
                <w:b/>
                <w:bCs/>
                <w:color w:val="000000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color w:val="000000"/>
                <w:lang w:val="cy-GB" w:eastAsia="en-US"/>
              </w:rPr>
              <w:t>Anghenion iaith a chyfathrebu ar gyfer pobl sy’n defnyddio’r gwasanaeth</w:t>
            </w:r>
            <w:r w:rsidRPr="008A0102"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-1039049863"/>
              <w:placeholder>
                <w:docPart w:val="DefaultPlaceholder_-1854013440"/>
              </w:placeholder>
            </w:sdtPr>
            <w:sdtEndPr>
              <w:rPr>
                <w:rFonts w:eastAsia="Calibri"/>
                <w:color w:val="0000FF"/>
                <w:lang w:eastAsia="en-US"/>
              </w:rPr>
            </w:sdtEndPr>
            <w:sdtContent>
              <w:p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eastAsia="Calibri" w:hAnsi="Arial" w:cs="Arial"/>
                    <w:b/>
                    <w:bCs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1" w:history="1">
                  <w:r w:rsidRPr="008A0102">
                    <w:rPr>
                      <w:rFonts w:ascii="Arial" w:eastAsia="Calibri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 w:rsidRPr="00B352F2"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D17224" w:rsidRPr="008A0102" w:rsidTr="00434597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>Adran 4C: Sut y caiff y gwasanaeth ei ddarparu (gwasanaethau eirolaeth yn unig)</w:t>
            </w:r>
          </w:p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sdt>
          <w:sdtPr>
            <w:rPr>
              <w:rFonts w:ascii="Arial" w:hAnsi="Arial" w:cs="Arial"/>
              <w:bCs/>
              <w:i/>
              <w:lang w:val="cy-GB"/>
            </w:rPr>
            <w:id w:val="2015946205"/>
            <w:placeholder>
              <w:docPart w:val="DefaultPlaceholder_-1854013440"/>
            </w:placeholder>
          </w:sdtPr>
          <w:sdtEndPr/>
          <w:sdtContent>
            <w:tc>
              <w:tcPr>
                <w:tcW w:w="9242" w:type="dxa"/>
                <w:shd w:val="clear" w:color="auto" w:fill="D2EAF1"/>
              </w:tcPr>
              <w:p w:rsidR="00D17224" w:rsidRPr="003D4DF3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Yn yr adran hon, dylech nodi’n glir sut rydych yn bwriadu darparu’r gwasanaeth.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 xml:space="preserve"> </w:t>
                </w:r>
                <w:r>
                  <w:rPr>
                    <w:rFonts w:ascii="Arial" w:hAnsi="Arial" w:cs="Arial"/>
                    <w:i/>
                  </w:rPr>
                  <w:t>Dylech ddisgrifio sut byddwch yn sicrhau’r canlynol</w:t>
                </w:r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>
                  <w:rPr>
                    <w:rFonts w:ascii="Arial" w:hAnsi="Arial" w:cs="Arial"/>
                    <w:i/>
                    <w:szCs w:val="24"/>
                  </w:rPr>
                  <w:t>Mae plant</w:t>
                </w: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yn teimlo bod eu lleisiau yn cael eu clywed, y gallant ddewis eu gofal a’u cymorth a bod cyfleoedd ar gael iddynt.  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>
                  <w:rPr>
                    <w:rFonts w:ascii="Arial" w:hAnsi="Arial" w:cs="Arial"/>
                    <w:i/>
                  </w:rPr>
                  <w:t>Mae’r plant</w:t>
                </w:r>
                <w:r w:rsidRPr="0098290C">
                  <w:rPr>
                    <w:rFonts w:ascii="Arial" w:hAnsi="Arial" w:cs="Arial"/>
                    <w:i/>
                  </w:rPr>
                  <w:t xml:space="preserve">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>
                  <w:rPr>
                    <w:rFonts w:ascii="Arial" w:hAnsi="Arial" w:cs="Arial"/>
                    <w:i/>
                  </w:rPr>
                  <w:t>Mae plant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yn teimlo’n ddiogel ac yn cael eu hamddiffyn rhag camdriniaeth ac esgeulustod.</w:t>
                </w:r>
              </w:p>
              <w:p w:rsidR="00D17224" w:rsidRPr="0098290C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Dylech ddisgrifio sut y byddwch yn cynorthwyo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plant</w:t>
                </w: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 i ddiwallu eu hangen am eiriolaeth.</w:t>
                </w:r>
              </w:p>
              <w:p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</w:p>
              <w:p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Dylai’r adran hon hefyd gynnwys:</w:t>
                </w:r>
              </w:p>
            </w:tc>
          </w:sdtContent>
        </w:sdt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lang w:val="cy-GB"/>
              </w:rPr>
            </w:pPr>
            <w:r w:rsidRPr="008A0102">
              <w:rPr>
                <w:rFonts w:ascii="Arial" w:hAnsi="Arial" w:cs="Arial"/>
                <w:bCs/>
                <w:lang w:val="cy-GB"/>
              </w:rPr>
              <w:t xml:space="preserve">Trefniadau ar gyfer asesu, cynllunio ac adolygu eiriolaeth </w:t>
            </w:r>
            <w:r>
              <w:rPr>
                <w:rFonts w:ascii="Arial" w:hAnsi="Arial" w:cs="Arial"/>
                <w:bCs/>
                <w:lang w:val="cy-GB"/>
              </w:rPr>
              <w:t>plant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-989477235"/>
              <w:placeholder>
                <w:docPart w:val="DefaultPlaceholder_-1854013440"/>
              </w:placeholder>
            </w:sdtPr>
            <w:sdtEndPr/>
            <w:sdtContent>
              <w:p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Trefniadau ar gyfer ystyried pa mor addas yw’r gwasanaeth</w:t>
                </w:r>
              </w:p>
              <w:p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Sut y caiff cynllun eiriolaeth yr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ei ddatblygu a’i adolygu mewn ymgynghoriaeth â’r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sy’n derbyn y gwasanaeth eirioli a/neu ei gynrychiolydd</w:t>
                </w:r>
              </w:p>
            </w:sdtContent>
          </w:sdt>
          <w:p w:rsidR="00D17224" w:rsidRPr="008A0102" w:rsidRDefault="00D17224" w:rsidP="00434597">
            <w:pPr>
              <w:spacing w:before="120" w:after="120" w:line="240" w:lineRule="auto"/>
              <w:ind w:left="720"/>
              <w:contextualSpacing/>
              <w:jc w:val="both"/>
              <w:rPr>
                <w:rFonts w:ascii="Arial" w:hAnsi="Arial" w:cs="Arial"/>
                <w:bCs/>
                <w:i/>
                <w:lang w:val="cy-GB"/>
              </w:rPr>
            </w:pPr>
          </w:p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Safonau’r gwasanaeth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lang w:val="cy-GB"/>
              </w:rPr>
              <w:id w:val="-2070643966"/>
              <w:placeholder>
                <w:docPart w:val="DefaultPlaceholder_-1854013440"/>
              </w:placeholder>
            </w:sdtPr>
            <w:sdtEndPr/>
            <w:sdtContent>
              <w:p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Lle y bo’n briodol, mae angen disgrifio sut y bydd y gwasanaeth yn sicrhau y caiff y gwasanaeth eirioli ei ddarparu mewn ffordd sy’n galluogi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i fynegi eu barn ac sy’n sicrhau bod y farn honno’n cael ei chynrychioli; ac sy’n amddiffyn, yn hybu ac yn cynnal diogelwch a lles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. Dylai hyn gynnwys sut y bydd y gwasanaeth yn parchu credoau ieithyddol, diwylliannol a/neu grefyddol yr unigolyn. Dylai’r darparwr hefyd nodi’r camau y bydd yn eu cymryd i gael cyngor neu gymorth neu gyngor cyfreithiol neu gyngor arbenigol arall mewn achosion lle y bo angen hynny ar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.</w:t>
                </w:r>
              </w:p>
            </w:sdtContent>
          </w:sdt>
          <w:p w:rsidR="00D17224" w:rsidRPr="008A0102" w:rsidRDefault="00D17224" w:rsidP="00434597">
            <w:pPr>
              <w:spacing w:after="0" w:line="240" w:lineRule="auto"/>
              <w:ind w:left="720"/>
              <w:rPr>
                <w:rFonts w:eastAsia="Calibri"/>
                <w:b/>
                <w:bCs/>
                <w:lang w:val="cy-GB"/>
              </w:rPr>
            </w:pPr>
          </w:p>
        </w:tc>
      </w:tr>
      <w:tr w:rsidR="00D17224" w:rsidRPr="008A0102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:rsidR="00D17224" w:rsidRPr="008A0102" w:rsidRDefault="00D17224" w:rsidP="00D1722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hAnsi="Arial" w:cs="Arial"/>
                <w:bCs/>
                <w:color w:val="000000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lang w:val="cy-GB"/>
              </w:rPr>
              <w:t>Anghenion iaith a chyfathrebu ar gyfer pobl sy’n defnyddio’r gwasanaeth</w:t>
            </w:r>
            <w:r w:rsidRPr="008A0102">
              <w:rPr>
                <w:rFonts w:ascii="Arial" w:hAnsi="Arial" w:cs="Arial"/>
                <w:bCs/>
                <w:i/>
                <w:color w:val="000000"/>
                <w:lang w:val="cy-GB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84606003"/>
              <w:placeholder>
                <w:docPart w:val="DefaultPlaceholder_-1854013440"/>
              </w:placeholder>
            </w:sdtPr>
            <w:sdtEndPr>
              <w:rPr>
                <w:color w:val="0000FF"/>
              </w:rPr>
            </w:sdtEndPr>
            <w:sdtContent>
              <w:p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hAnsi="Arial" w:cs="Arial"/>
                    <w:b/>
                    <w:bCs/>
                    <w:color w:val="000000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(</w:t>
                </w:r>
                <w:hyperlink r:id="rId12" w:history="1">
                  <w:r w:rsidRPr="008A0102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/>
                  </w:rPr>
                  <w:t>.</w:t>
                </w:r>
              </w:p>
            </w:sdtContent>
          </w:sdt>
        </w:tc>
      </w:tr>
    </w:tbl>
    <w:p w:rsidR="000042A7" w:rsidRDefault="000042A7" w:rsidP="000042A7">
      <w:pPr>
        <w:rPr>
          <w:b/>
          <w:bCs/>
          <w:lang w:val="cy-GB"/>
        </w:rPr>
      </w:pPr>
    </w:p>
    <w:p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00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3172"/>
        <w:gridCol w:w="5834"/>
      </w:tblGrid>
      <w:tr w:rsidR="000042A7" w:rsidRPr="008A0102" w:rsidTr="003577DE">
        <w:tc>
          <w:tcPr>
            <w:tcW w:w="9006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5: </w:t>
            </w:r>
            <w:bookmarkStart w:id="7" w:name="Staffing_arrangements"/>
            <w:bookmarkEnd w:id="7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staffio</w:t>
            </w:r>
          </w:p>
        </w:tc>
      </w:tr>
      <w:tr w:rsidR="000042A7" w:rsidRPr="008A0102" w:rsidTr="003577DE">
        <w:tc>
          <w:tcPr>
            <w:tcW w:w="9006" w:type="dxa"/>
            <w:gridSpan w:val="2"/>
            <w:shd w:val="clear" w:color="auto" w:fill="D2EAF1"/>
          </w:tcPr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1863310165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Mae angen i'r adran hon ddisgrifio sut mae'r trefniadau staffio'n briodol ar gyfer yr amrediad o anghenion a'r gwasanaethau arbenigol a fydd yn cael eu darparu, fel y disgrifiwyd yn Adran 3.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ddangos sut bydd staff yn cael eu defnyddio i ddarparu gofal dibynadwy a diogel ar gyfer unigolion.</w:t>
                </w:r>
                <w:r w:rsidRPr="008A0102">
                  <w:rPr>
                    <w:rFonts w:ascii="Arial" w:hAnsi="Arial" w:cs="Arial"/>
                    <w:bCs/>
                    <w:szCs w:val="24"/>
                    <w:lang w:val="cy-GB"/>
                  </w:rPr>
                  <w:t xml:space="preserve">  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hyn gynnwys y canlynol: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Niferoedd y staff a'u cymwysterau 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414086128"/>
              <w:placeholder>
                <w:docPart w:val="DefaultPlaceholder_-1854013440"/>
              </w:placeholder>
            </w:sdtPr>
            <w:sdtEndPr>
              <w:rPr>
                <w:iCs w:val="0"/>
                <w:szCs w:val="22"/>
              </w:rPr>
            </w:sdtEndPr>
            <w:sdtContent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Dylai'r adran hon gynnwys niferoedd y staff canlynol a'u cymwysterau (lle y bônt yn berthnasol i’r gwasanaeth):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 rheolwr a'i gymwysterau penodol;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y dirprwy reolwr a'i gymwysterau penodol;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goruchwyliol eraill a'u cymwysterau penodol;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nyrsys cofrestredig a natur eu cofrestriad, e.e. nyrs gyffredinol gofrestredig, nyrs iechyd meddwl gofrestredig, nyrs anableddau dysgu gofrestredig, ac ati;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uwch sy'n darparu gofal uniongyrchol a disgrifiad o lefelau'r cymwysterau, h.y. Lefel 2/3 y Fframwaith Cymwysterau a Chredydau;**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eraill sy'n darparu gofal uniongyrchol a disgrifiad o lefelau'r cymwysterau, h.y. Lefel 2/3 y Fframwaith Cymwysterau a Chredydau;** a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mathau eraill o staff cymwys nad ydynt wedi'u rhestru uchod a disgrifiad o lefelau'r cymwysterau.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Pan fydd gofal arbenigol, e.e. dementia, gofal lliniarol ac ati, yn cael ei ddarparu, rhaid i chi allu dangos cymwysterau, hyfforddiant a sgiliau'r staff i ddarparu'r gofal arbenigol hwn. 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Dylai nifer gofynnol y staff fod yn ddigon i ddiwallu anghenion rota arferol mewn modd cynaliadwy a dibynadwy.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**O ran gwasanaeth cymorth cartref, efallai yr hoffech chi ddarparu cyfanswm y staff gofal cymdeithasol sy'n gweithio mewn wythnos ar gyfartaledd, cyfanswm yr oriau staff fesul wythnos, a disgrifiad o lefelau'r cymwysterau, h.y. Lefel 2/3 y Fframwaith Cymwysterau a Chredydau. 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lang w:val="cy-GB"/>
                  </w:rPr>
                  <w:t>***O ran gwasanaethau maethu, mabwysiadu, lleoli oedolion ac eiriolaeth, efallai yr hoffech nodi cyfanswm y staff gofal cymdeithasol a gyflogir a disgrifiad o lefel eu cymwysterau, e.e. lefel 2/3 QCF.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Lefelau staff (ar gyfer gwasanaethau llety a gwasanaeth cymorth cartref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b/>
                <w:i/>
                <w:lang w:eastAsia="en-US"/>
              </w:rPr>
              <w:id w:val="1121105929"/>
              <w:placeholder>
                <w:docPart w:val="DefaultPlaceholder_-1854013440"/>
              </w:placeholder>
            </w:sdtPr>
            <w:sdtEndPr>
              <w:rPr>
                <w:b w:val="0"/>
                <w:lang w:val="cy-GB" w:eastAsia="en-GB"/>
              </w:rPr>
            </w:sdtEndPr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eastAsia="en-US"/>
                  </w:rPr>
                  <w:t>Gwasanaethau llety.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 Dylai'r adran hon gynnwys y lefelau staffio a fydd ar waith fel arfer yn ystod y dydd a'r nos. Hwn yw'r nifer arfaethedig o staff y bydd y gwasanaeth yn eu defnyddio o un dydd i'r llall, h.y. y rota arferol.</w:t>
                </w:r>
              </w:p>
              <w:p w:rsidR="000042A7" w:rsidRPr="008A0102" w:rsidRDefault="000042A7" w:rsidP="000042A7">
                <w:pPr>
                  <w:numPr>
                    <w:ilvl w:val="0"/>
                    <w:numId w:val="16"/>
                  </w:numPr>
                  <w:spacing w:after="0" w:line="240" w:lineRule="auto"/>
                  <w:ind w:left="459" w:hanging="425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lastRenderedPageBreak/>
                  <w:t>Mewn gwasanaethau cartrefi gofal, lle y caiff unigolion eu hasesu fel rhai sydd angen gofal nyrsio 24 awr (oherwydd dwysedd, cymhlethdod a/neu ddifrifoldeb eu hanghenion), dylai'r adran hon ddisgrifio nifer y nyrsys cofrestredig a fydd yn gweithio yn y gwasanaeth ar bob adeg.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val="cy-GB"/>
                  </w:rPr>
                  <w:t xml:space="preserve">Gwasanaethau cymorth cartref. </w:t>
                </w:r>
                <w:r w:rsidRPr="008A0102">
                  <w:rPr>
                    <w:rFonts w:ascii="Arial" w:hAnsi="Arial" w:cs="Arial"/>
                    <w:i/>
                    <w:lang w:val="cy-GB"/>
                  </w:rPr>
                  <w:t>Dylai’r adran hon gynnwys y lefelau staffio yn ystod y dydd a fydd ar waith fel arfer. Dyma nifer y staff y mae’r gwasanaeth yn bwriadu eu rhoi ar waith o ddydd i ddydd, h.y. y rota nodweddiadol ar gyfer gwasanaeth cymorth cartref.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lastRenderedPageBreak/>
              <w:t>Staff arbenigol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69376482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cofnodwch nifer y staff arbenigol sydd ynghlwm wrth y gwasanaeth a'u manylion.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  <w:shd w:val="clear" w:color="auto" w:fill="D2EAF1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Y defnydd o staff yn y gwasanaeth (ar gyfer gwasanaethau llety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1699273951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disgrifiwch sut bydd y staff yn cael eu defnyddio ar draws yr amgylchedd gofal / dyluniad a gosodiad y llety i oruchwylio a diwallu anghenion yr unigolion hynny. Mae hyn yn arbennig o bwysig mewn safleoedd aml-lawr neu aml-adeilad.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Wrth ddisgrifio'r lefelau staffio, gallai fod gennych niferoedd neu gymarebau penodol. </w:t>
                </w: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Dylech egluro sut y caiff lefelau dibyniaeth eu hystyried yn eich penderfyniad.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bookmarkStart w:id="8" w:name="OLE_LINK14"/>
                <w:bookmarkStart w:id="9" w:name="OLE_LINK15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Efallai yr hoffech ddangos y strwythur staffio gyda diagram.</w:t>
                </w:r>
              </w:p>
              <w:bookmarkEnd w:id="9" w:displacedByCustomXml="next"/>
              <w:bookmarkEnd w:id="8" w:displacedByCustomXml="next"/>
            </w:sdtContent>
          </w:sdt>
        </w:tc>
      </w:tr>
      <w:tr w:rsidR="000042A7" w:rsidRPr="008A0102" w:rsidTr="003577DE">
        <w:tc>
          <w:tcPr>
            <w:tcW w:w="3172" w:type="dxa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Trefniadau ar gyfer tasgau a ddirprwyir (ar gyfer gwasanaethau llety a gwasanaethau cymorth cartref yn unig)</w:t>
            </w:r>
          </w:p>
          <w:p w:rsidR="000042A7" w:rsidRPr="008A0102" w:rsidRDefault="000042A7" w:rsidP="003577DE">
            <w:pPr>
              <w:pStyle w:val="ListParagraph"/>
              <w:spacing w:before="120" w:after="120" w:line="240" w:lineRule="auto"/>
              <w:ind w:left="360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919631192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llywodraethu ar gyfer dirprwyo unrhyw dasgau gofal arbenigol neu benderfyniadau.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Dangoswch sut bydd staff yn cael eu defnyddio i ddarparu gofal dibynadwy a diogel ar gyfer unigolion.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3"/>
                <w:numId w:val="16"/>
              </w:numPr>
              <w:spacing w:before="120" w:after="120" w:line="240" w:lineRule="auto"/>
              <w:ind w:left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Trefniadau goruchwylio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392118387"/>
              <w:placeholder>
                <w:docPart w:val="DefaultPlaceholder_-1854013440"/>
              </w:placeholder>
            </w:sdtPr>
            <w:sdtEndPr/>
            <w:sdtContent>
              <w:p w:rsidR="000042A7" w:rsidRPr="006B4CA1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goruchwylio a chymorth.</w:t>
                </w:r>
              </w:p>
            </w:sdtContent>
          </w:sdt>
        </w:tc>
      </w:tr>
      <w:tr w:rsidR="000042A7" w:rsidRPr="008A0102" w:rsidTr="003577DE">
        <w:tc>
          <w:tcPr>
            <w:tcW w:w="3172" w:type="dxa"/>
            <w:tcBorders>
              <w:bottom w:val="single" w:sz="8" w:space="0" w:color="4BACC6"/>
            </w:tcBorders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Hyfforddiant staff</w:t>
            </w:r>
          </w:p>
        </w:tc>
        <w:tc>
          <w:tcPr>
            <w:tcW w:w="5834" w:type="dxa"/>
            <w:tcBorders>
              <w:bottom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83873784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raglen hyfforddi'r staff.</w:t>
                </w:r>
              </w:p>
            </w:sdtContent>
          </w:sdt>
        </w:tc>
      </w:tr>
    </w:tbl>
    <w:p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:rsidR="000042A7" w:rsidRPr="00B352F2" w:rsidRDefault="000042A7" w:rsidP="000042A7">
      <w:pPr>
        <w:rPr>
          <w:rFonts w:ascii="Arial" w:hAnsi="Arial" w:cs="Arial"/>
          <w:b/>
          <w:sz w:val="24"/>
          <w:szCs w:val="24"/>
          <w:lang w:val="cy-GB"/>
        </w:rPr>
      </w:pPr>
      <w:r w:rsidRPr="00B352F2"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3447"/>
        <w:gridCol w:w="5795"/>
      </w:tblGrid>
      <w:tr w:rsidR="000042A7" w:rsidRPr="008A0102" w:rsidTr="003577DE">
        <w:tc>
          <w:tcPr>
            <w:tcW w:w="9242" w:type="dxa"/>
            <w:gridSpan w:val="2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6: </w:t>
            </w:r>
            <w:bookmarkStart w:id="10" w:name="Facilities_and_services"/>
            <w:bookmarkEnd w:id="10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Cyfleusterau a gwasanaethau 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p w:rsidR="000042A7" w:rsidRPr="008A0102" w:rsidRDefault="000042A7" w:rsidP="003577DE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 xml:space="preserve">Gwasanaethau llety yn unig </w:t>
            </w:r>
          </w:p>
          <w:sdt>
            <w:sdtPr>
              <w:rPr>
                <w:rFonts w:ascii="Arial" w:hAnsi="Arial" w:cs="Arial"/>
                <w:bCs/>
                <w:i/>
                <w:iCs/>
                <w:lang w:val="cy-GB"/>
              </w:rPr>
              <w:id w:val="1735043779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Yn yr adran hon, dylech ddisgrifio'r dyluniad, y gosodiad, y cyfleusterau a/neu'r offer sydd ar gael a sut maen nhw'n cefnogi anghenion amrywiol y bobl y bwriedir y gwasanaeth ar eu cyfer, fel y disgrifiwyd yn Adran 3 uchod. Os oes unrhyw nodweddion unigryw neu benodol am y rhain, dylech chi eu disgrifio yma.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iCs/>
                    <w:lang w:val="cy-GB"/>
                  </w:rPr>
                  <w:t>NODER: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Nid yw’r adran hon yn berthnasol i drefniadau byw â chymorth.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</w:tcPr>
          <w:p w:rsidR="000042A7" w:rsidRPr="008A0102" w:rsidRDefault="000042A7" w:rsidP="003577D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i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>Dylech gynnwys gwybodaeth am: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Nifer yr ystafelloedd sengl ac ystafelloedd a rennir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548959058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yr ystafelloedd sengl a'r ystafelloedd a rennir.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 xml:space="preserve">Nifer o ystafelloedd gyda chyfleusterau en-suite </w:t>
            </w:r>
          </w:p>
        </w:tc>
        <w:sdt>
          <w:sdtPr>
            <w:rPr>
              <w:rFonts w:ascii="Arial" w:hAnsi="Arial" w:cs="Arial"/>
              <w:i/>
              <w:iCs/>
              <w:lang w:val="cy-GB"/>
            </w:rPr>
            <w:id w:val="-731618479"/>
            <w:placeholder>
              <w:docPart w:val="DefaultPlaceholder_-1854013440"/>
            </w:placeholder>
          </w:sdtPr>
          <w:sdtEndPr/>
          <w:sdtContent>
            <w:tc>
              <w:tcPr>
                <w:tcW w:w="5795" w:type="dxa"/>
                <w:tcBorders>
                  <w:top w:val="single" w:sz="6" w:space="0" w:color="4BACC6"/>
                  <w:left w:val="single" w:sz="6" w:space="0" w:color="4BACC6"/>
                  <w:bottom w:val="single" w:sz="6" w:space="0" w:color="4BACC6"/>
                  <w:right w:val="single" w:sz="8" w:space="0" w:color="4BACC6"/>
                </w:tcBorders>
              </w:tcPr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ystafelloedd â chyfleusterau en-suite. </w:t>
                </w:r>
              </w:p>
            </w:tc>
          </w:sdtContent>
        </w:sdt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bookmarkStart w:id="11" w:name="OLE_LINK16"/>
            <w:r w:rsidRPr="008A0102">
              <w:rPr>
                <w:rFonts w:ascii="Arial" w:hAnsi="Arial" w:cs="Arial"/>
                <w:b/>
                <w:bCs/>
                <w:lang w:val="cy-GB"/>
              </w:rPr>
              <w:t>Nifer o fannau bwyta</w:t>
            </w:r>
            <w:bookmarkEnd w:id="11"/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bookmarkStart w:id="12" w:name="OLE_LINK17" w:displacedByCustomXml="next"/>
          <w:sdt>
            <w:sdtPr>
              <w:rPr>
                <w:rFonts w:ascii="Arial" w:hAnsi="Arial" w:cs="Arial"/>
                <w:i/>
                <w:iCs/>
                <w:lang w:val="cy-GB"/>
              </w:rPr>
              <w:id w:val="1848060387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 mannau bwyta.</w:t>
                </w:r>
              </w:p>
              <w:bookmarkEnd w:id="12" w:displacedByCustomXml="next"/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ch) Nifer o ardaloedd</w:t>
            </w:r>
          </w:p>
          <w:p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    cymunedol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45142847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ardaloedd cymunedol. 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Cyfleusterau ymdrochi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1066104756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 cyfleusterau ymdrochi arbenigol sydd yn y gwasanaeth hwn.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ind w:left="284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Offer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498089133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yr offer arbenigol yn y gwasanaeth hwn.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Y trefniadau diogelu sydd ar waith a'r defnydd o deledu cylch cyfyng 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6869602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y trefniadau diogelu sydd ar waith a'r defnydd o deledu cylch cyfyng. 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Mynediad at fannau a chyfleusterau awyr agored yn y gwasanaeth hwn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65589673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Yn yr adran hon, disgrifiwch y mannau a'r cyfleusterau awyr agored sydd ar gael a sut gall pobl gael mynediad at y rhain.</w:t>
                </w:r>
                <w:r w:rsidRPr="008A0102">
                  <w:rPr>
                    <w:rFonts w:ascii="Arial" w:hAnsi="Arial" w:cs="Arial"/>
                    <w:lang w:val="cy-GB"/>
                  </w:rPr>
                  <w:t xml:space="preserve"> </w:t>
                </w:r>
              </w:p>
              <w:p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Mae'n bwysig eich bod chi'n disgrifio sut mae'r amgylchedd a'r cyfleusterau'n cefnogi pobl â namau i fyw bywyd mor llawn â phosibl ac i gael mynediad at bob rhan o'r cartref a'i gyffiniau.</w:t>
                </w:r>
              </w:p>
            </w:sdtContent>
          </w:sdt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8"/>
                <w:lang w:eastAsia="en-US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Gwasanaethau cymorth cartref, maethu, mabwysiadu, lleoli oedolion ac eiriolaeth yn unig</w:t>
            </w:r>
          </w:p>
          <w:sdt>
            <w:sdtPr>
              <w:rPr>
                <w:rFonts w:ascii="Arial" w:hAnsi="Arial" w:cs="Arial"/>
                <w:bCs/>
                <w:i/>
                <w:sz w:val="24"/>
                <w:szCs w:val="24"/>
                <w:lang w:val="cy-GB"/>
              </w:rPr>
              <w:id w:val="136149842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:rsidR="000042A7" w:rsidRPr="008A0102" w:rsidRDefault="000042A7" w:rsidP="003577DE">
                <w:pPr>
                  <w:spacing w:before="120" w:after="0" w:line="240" w:lineRule="auto"/>
                  <w:jc w:val="both"/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  <w:t xml:space="preserve">Yn yr adran hon, dylech: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ddarparu gwybodaeth am y cyfleusterau i: storio cofnodion yn ddiogel;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cwrdd ag unigolion sy'n defnyddio'r gwasanaeth;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 w:val="24"/>
                    <w:szCs w:val="24"/>
                    <w:lang w:val="cy-GB"/>
                  </w:rPr>
                  <w:t>darparu hyfforddiant staff; a/neu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gwrdd â staff (lle y bo’n briodol).</w:t>
                </w:r>
              </w:p>
            </w:sdtContent>
          </w:sdt>
        </w:tc>
      </w:tr>
    </w:tbl>
    <w:p w:rsidR="000042A7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7: </w:t>
            </w:r>
            <w:bookmarkStart w:id="13" w:name="Governance"/>
            <w:bookmarkEnd w:id="13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llywodraethu a monitro ansawdd</w:t>
            </w:r>
          </w:p>
        </w:tc>
      </w:tr>
      <w:tr w:rsidR="000042A7" w:rsidRPr="008A0102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rFonts w:ascii="Arial" w:hAnsi="Arial" w:cs="Arial"/>
                <w:bCs/>
                <w:i/>
                <w:iCs/>
                <w:sz w:val="24"/>
                <w:szCs w:val="24"/>
                <w:lang w:val="cy-GB"/>
              </w:rPr>
              <w:id w:val="1685869256"/>
              <w:placeholder>
                <w:docPart w:val="DefaultPlaceholder_-1854013440"/>
              </w:placeholder>
            </w:sdtPr>
            <w:sdtEndPr/>
            <w:sdtContent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Yn yr adran hon, dylech ddisgrifio'r trefniadau goruchwylio a llywodraethu sydd ar waith er mwyn sefydlu a chynnal diwylliant sy'n sicrhau bod unigolion yn cyflawni'r canlyniadau gorau posibl (neu, yn achos gwasanaeth eirioli, bod anghenion yr unigolion am eiriolaeth yn cael eu diwallu).  </w:t>
                </w:r>
              </w:p>
              <w:p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Dylai hyn gynnwys y trefniadau ar gyfer:</w:t>
                </w:r>
                <w:r w:rsidRPr="008A0102">
                  <w:rPr>
                    <w:b/>
                    <w:bCs/>
                    <w:color w:val="1F497D"/>
                    <w:lang w:val="cy-GB"/>
                  </w:rPr>
                  <w:t xml:space="preserve">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sut bydd yr unigolyn cyfrifol yn cynnal y gwaith o oruchwylio rheolaeth, ansawdd, diogelwch ac effeithiolrwydd y gwasanaeth, gan gynnwys pa mor aml y mae'n ymweld â'r gwasanaeth;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strwythur rheoli'r gwasanaeth, a’r llinellau atebolrwydd, dirprwyo a chyfrifoldeb;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 mesurau a fydd yn cael eu defnyddio i fonitro, adolygu a gwella ansawdd y gofal a'r cymorth (neu, yn achos gwasanaeth mabwysiadu neu wasanaeth eirioli, mesurau a fydd yn cael eu defnyddio i fonitro, adolygu a gwella safon y gwasanaeth hwnnw); 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ymdrin â chwynion; ac</w:t>
                </w:r>
              </w:p>
              <w:p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ymgynghori â phobl sy'n defnyddio'r gwasanaeth, staff a rhanddeiliaid eraill er mwyn effeithio ar y ffordd y caiff y gwasanaeth ei gyflwyno a'i wella.</w:t>
                </w:r>
              </w:p>
            </w:sdtContent>
          </w:sdt>
        </w:tc>
      </w:tr>
    </w:tbl>
    <w:p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:rsidR="00B84ABD" w:rsidRPr="00B352F2" w:rsidRDefault="00B84ABD" w:rsidP="00B84ABD">
      <w:pPr>
        <w:pStyle w:val="ListParagraph"/>
        <w:spacing w:before="240" w:after="0" w:line="240" w:lineRule="auto"/>
        <w:ind w:left="36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:rsidR="00B84ABD" w:rsidRDefault="00B84ABD">
      <w:pPr>
        <w:rPr>
          <w:rFonts w:ascii="Arial" w:hAnsi="Arial" w:cs="Arial"/>
          <w:b/>
          <w:bCs/>
          <w:sz w:val="40"/>
          <w:szCs w:val="40"/>
          <w:lang w:val="cy-GB"/>
        </w:rPr>
      </w:pPr>
    </w:p>
    <w:sectPr w:rsidR="00B84ABD" w:rsidSect="00735728">
      <w:footerReference w:type="default" r:id="rId13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206" w:rsidRDefault="00433206" w:rsidP="00A37224">
      <w:pPr>
        <w:spacing w:after="0" w:line="240" w:lineRule="auto"/>
      </w:pPr>
      <w:r>
        <w:separator/>
      </w:r>
    </w:p>
  </w:endnote>
  <w:endnote w:type="continuationSeparator" w:id="0">
    <w:p w:rsidR="00433206" w:rsidRDefault="00433206" w:rsidP="00A3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24" w:rsidRDefault="005C6126" w:rsidP="005C6126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035B16">
      <w:rPr>
        <w:noProof/>
      </w:rPr>
      <w:t>2</w:t>
    </w:r>
    <w:r>
      <w:fldChar w:fldCharType="end"/>
    </w:r>
  </w:p>
  <w:p w:rsidR="005C6126" w:rsidRPr="00A06A44" w:rsidRDefault="005C6126" w:rsidP="005C6126">
    <w:pPr>
      <w:tabs>
        <w:tab w:val="center" w:pos="4513"/>
        <w:tab w:val="right" w:pos="9026"/>
      </w:tabs>
      <w:spacing w:after="0" w:line="240" w:lineRule="auto"/>
      <w:rPr>
        <w:rFonts w:ascii="Arial" w:hAnsi="Arial" w:cs="Arial"/>
        <w:sz w:val="16"/>
        <w:szCs w:val="16"/>
        <w:lang w:eastAsia="en-US"/>
      </w:rPr>
    </w:pPr>
    <w:r w:rsidRPr="00A06A44">
      <w:rPr>
        <w:rFonts w:ascii="Arial" w:hAnsi="Arial" w:cs="Arial"/>
        <w:sz w:val="16"/>
        <w:szCs w:val="16"/>
        <w:lang w:eastAsia="en-US"/>
      </w:rPr>
      <w:t xml:space="preserve">RF18/305w         RISCA </w:t>
    </w:r>
    <w:r w:rsidR="00A06A44">
      <w:rPr>
        <w:rFonts w:ascii="Arial" w:hAnsi="Arial" w:cs="Arial"/>
        <w:bCs/>
        <w:sz w:val="16"/>
        <w:szCs w:val="16"/>
        <w:lang w:val="cy-GB" w:eastAsia="en-US"/>
      </w:rPr>
      <w:t>t</w:t>
    </w:r>
    <w:r w:rsidR="00A06A44" w:rsidRPr="00A06A44">
      <w:rPr>
        <w:rFonts w:ascii="Arial" w:hAnsi="Arial" w:cs="Arial"/>
        <w:bCs/>
        <w:sz w:val="16"/>
        <w:szCs w:val="16"/>
        <w:lang w:val="cy-GB" w:eastAsia="en-US"/>
      </w:rPr>
      <w:t>empled ar gyfer datganiad</w:t>
    </w:r>
    <w:r w:rsidR="00A06A44" w:rsidRPr="00A06A44">
      <w:rPr>
        <w:rFonts w:ascii="Arial" w:hAnsi="Arial" w:cs="Arial"/>
        <w:sz w:val="16"/>
        <w:szCs w:val="16"/>
        <w:lang w:val="cy-GB" w:eastAsia="en-US"/>
      </w:rPr>
      <w:t xml:space="preserve"> </w:t>
    </w:r>
    <w:r w:rsidR="00A06A44" w:rsidRPr="00A06A44">
      <w:rPr>
        <w:rFonts w:ascii="Arial" w:hAnsi="Arial" w:cs="Arial"/>
        <w:bCs/>
        <w:sz w:val="16"/>
        <w:szCs w:val="16"/>
        <w:lang w:val="cy-GB" w:eastAsia="en-US"/>
      </w:rPr>
      <w:t>o ddiben</w:t>
    </w:r>
    <w:r w:rsidR="00A06A44">
      <w:rPr>
        <w:rFonts w:ascii="Arial" w:hAnsi="Arial" w:cs="Arial"/>
        <w:bCs/>
        <w:sz w:val="16"/>
        <w:szCs w:val="16"/>
        <w:lang w:val="cy-GB" w:eastAsia="en-US"/>
      </w:rPr>
      <w:t xml:space="preserve"> </w:t>
    </w:r>
    <w:r w:rsidR="00A06A44">
      <w:rPr>
        <w:rFonts w:ascii="Arial" w:hAnsi="Arial" w:cs="Arial"/>
        <w:sz w:val="16"/>
        <w:szCs w:val="16"/>
        <w:lang w:eastAsia="en-US"/>
      </w:rPr>
      <w:t>– f.2</w:t>
    </w:r>
    <w:r w:rsidR="007D2C1B">
      <w:rPr>
        <w:rFonts w:ascii="Arial" w:hAnsi="Arial" w:cs="Arial"/>
        <w:sz w:val="16"/>
        <w:szCs w:val="16"/>
        <w:lang w:eastAsia="en-US"/>
      </w:rPr>
      <w:t>.1</w:t>
    </w:r>
    <w:r w:rsidRPr="00A06A44">
      <w:rPr>
        <w:rFonts w:ascii="Arial" w:hAnsi="Arial" w:cs="Arial"/>
        <w:sz w:val="16"/>
        <w:szCs w:val="16"/>
        <w:lang w:eastAsia="en-US"/>
      </w:rPr>
      <w:t xml:space="preserve">          </w:t>
    </w:r>
    <w:r w:rsidR="00A06A44">
      <w:rPr>
        <w:rFonts w:ascii="Arial" w:hAnsi="Arial" w:cs="Arial"/>
        <w:sz w:val="16"/>
        <w:szCs w:val="16"/>
        <w:lang w:eastAsia="en-US"/>
      </w:rPr>
      <w:t>04</w:t>
    </w:r>
    <w:r w:rsidR="00623763" w:rsidRPr="00A06A44">
      <w:rPr>
        <w:rFonts w:ascii="Arial" w:hAnsi="Arial" w:cs="Arial"/>
        <w:sz w:val="16"/>
        <w:szCs w:val="16"/>
        <w:lang w:eastAsia="en-US"/>
      </w:rPr>
      <w:t>/</w:t>
    </w:r>
    <w:r w:rsidR="00A06A44">
      <w:rPr>
        <w:rFonts w:ascii="Arial" w:hAnsi="Arial" w:cs="Arial"/>
        <w:sz w:val="16"/>
        <w:szCs w:val="16"/>
        <w:lang w:eastAsia="en-US"/>
      </w:rPr>
      <w:t>2019</w:t>
    </w:r>
    <w:r w:rsidRPr="00A06A44">
      <w:rPr>
        <w:rFonts w:ascii="Arial" w:hAnsi="Arial" w:cs="Arial"/>
        <w:sz w:val="16"/>
        <w:szCs w:val="16"/>
        <w:lang w:eastAsia="en-US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206" w:rsidRDefault="00433206" w:rsidP="00A37224">
      <w:pPr>
        <w:spacing w:after="0" w:line="240" w:lineRule="auto"/>
      </w:pPr>
      <w:r>
        <w:separator/>
      </w:r>
    </w:p>
  </w:footnote>
  <w:footnote w:type="continuationSeparator" w:id="0">
    <w:p w:rsidR="00433206" w:rsidRDefault="00433206" w:rsidP="00A37224">
      <w:pPr>
        <w:spacing w:after="0" w:line="240" w:lineRule="auto"/>
      </w:pPr>
      <w:r>
        <w:continuationSeparator/>
      </w:r>
    </w:p>
  </w:footnote>
  <w:footnote w:id="1">
    <w:p w:rsidR="00D17224" w:rsidRDefault="00D17224" w:rsidP="00D17224">
      <w:pPr>
        <w:pStyle w:val="FootnoteText"/>
      </w:pPr>
      <w:r>
        <w:rPr>
          <w:rStyle w:val="FootnoteReference"/>
        </w:rPr>
        <w:footnoteRef/>
      </w:r>
      <w:r>
        <w:t xml:space="preserve"> Ar gyfer gwasanaeth mabwysiadu rheoleiddiedig, mae unrhyw gyfeiriad at ‘ofal a chymorth’ yn golygu ‘cymorth’.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721"/>
    <w:multiLevelType w:val="hybridMultilevel"/>
    <w:tmpl w:val="77B6F4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D17F22"/>
    <w:multiLevelType w:val="multilevel"/>
    <w:tmpl w:val="080C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30"/>
      <w:numFmt w:val="lowerLetter"/>
      <w:lvlText w:val="%4)"/>
      <w:lvlJc w:val="left"/>
      <w:pPr>
        <w:ind w:left="2895" w:hanging="375"/>
      </w:pPr>
      <w:rPr>
        <w:rFonts w:cs="Times New Roman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D6089"/>
    <w:multiLevelType w:val="hybridMultilevel"/>
    <w:tmpl w:val="3EC8D590"/>
    <w:lvl w:ilvl="0" w:tplc="EFB461B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D227A0"/>
    <w:multiLevelType w:val="hybridMultilevel"/>
    <w:tmpl w:val="D0ECA84E"/>
    <w:lvl w:ilvl="0" w:tplc="9E34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6A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4A9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82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604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BAD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03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A4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485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B755D"/>
    <w:multiLevelType w:val="hybridMultilevel"/>
    <w:tmpl w:val="A1301FFC"/>
    <w:lvl w:ilvl="0" w:tplc="62C8E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CF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6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88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04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8236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B8F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0C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CC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7308A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D513A7"/>
    <w:multiLevelType w:val="hybridMultilevel"/>
    <w:tmpl w:val="05D28B1C"/>
    <w:lvl w:ilvl="0" w:tplc="1D686AC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B61C050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97C3A14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6F8CA3E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302D9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D1647772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BBB0E34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938A91D2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8EF4C32A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E293FA2"/>
    <w:multiLevelType w:val="hybridMultilevel"/>
    <w:tmpl w:val="249A810C"/>
    <w:lvl w:ilvl="0" w:tplc="1F94B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D58A9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02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AF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6D2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1E9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6A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EB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EE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7462A5"/>
    <w:multiLevelType w:val="hybridMultilevel"/>
    <w:tmpl w:val="05D28B1C"/>
    <w:lvl w:ilvl="0" w:tplc="DE10863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5308EFB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A7608198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F28FD0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808AA7DE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87B0EB50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E167DD0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13C3576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E4766C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6D31A3E"/>
    <w:multiLevelType w:val="hybridMultilevel"/>
    <w:tmpl w:val="FEBC11C8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AE429EC"/>
    <w:multiLevelType w:val="hybridMultilevel"/>
    <w:tmpl w:val="8372347A"/>
    <w:lvl w:ilvl="0" w:tplc="64B86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89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F29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EA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A3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8D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66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16D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70C2F"/>
    <w:multiLevelType w:val="hybridMultilevel"/>
    <w:tmpl w:val="05D28B1C"/>
    <w:lvl w:ilvl="0" w:tplc="27AC379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3626D51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3AE956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9AC29C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8409C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7C0134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E20F5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0280D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2E60E4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54C4361"/>
    <w:multiLevelType w:val="hybridMultilevel"/>
    <w:tmpl w:val="D7DCB42C"/>
    <w:lvl w:ilvl="0" w:tplc="2908988C">
      <w:start w:val="30"/>
      <w:numFmt w:val="lowerLetter"/>
      <w:lvlText w:val="%1)"/>
      <w:lvlJc w:val="left"/>
      <w:pPr>
        <w:ind w:left="735" w:hanging="375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9E64518"/>
    <w:multiLevelType w:val="hybridMultilevel"/>
    <w:tmpl w:val="B9FA3240"/>
    <w:lvl w:ilvl="0" w:tplc="C9DEF77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B401AD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E7883C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7C0F28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4A0374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250A2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5CADC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71E330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CA14D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ACF3648"/>
    <w:multiLevelType w:val="hybridMultilevel"/>
    <w:tmpl w:val="6226A1DC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5667775E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8F0857"/>
    <w:multiLevelType w:val="multilevel"/>
    <w:tmpl w:val="176CF7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5C236C3E"/>
    <w:multiLevelType w:val="hybridMultilevel"/>
    <w:tmpl w:val="8D1872E0"/>
    <w:lvl w:ilvl="0" w:tplc="3852F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C20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8D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EC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AF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C20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4D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AA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86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E42E1"/>
    <w:multiLevelType w:val="multilevel"/>
    <w:tmpl w:val="51EA154E"/>
    <w:name w:val="seq1"/>
    <w:lvl w:ilvl="0">
      <w:start w:val="1"/>
      <w:numFmt w:val="decimal"/>
      <w:pStyle w:val="N1"/>
      <w:suff w:val="nothing"/>
      <w:lvlText w:val="%1."/>
      <w:lvlJc w:val="left"/>
      <w:pPr>
        <w:tabs>
          <w:tab w:val="num" w:pos="360"/>
        </w:tabs>
        <w:ind w:firstLine="170"/>
      </w:pPr>
      <w:rPr>
        <w:rFonts w:cs="Times New Roman"/>
        <w:b/>
      </w:rPr>
    </w:lvl>
    <w:lvl w:ilvl="1">
      <w:start w:val="1"/>
      <w:numFmt w:val="decimal"/>
      <w:pStyle w:val="N2"/>
      <w:suff w:val="space"/>
      <w:lvlText w:val="(%2)"/>
      <w:lvlJc w:val="left"/>
      <w:pPr>
        <w:tabs>
          <w:tab w:val="num" w:pos="720"/>
        </w:tabs>
        <w:ind w:firstLine="170"/>
      </w:pPr>
      <w:rPr>
        <w:rFonts w:cs="Times New Roman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/>
      </w:rPr>
    </w:lvl>
    <w:lvl w:ilvl="4">
      <w:start w:val="1"/>
      <w:numFmt w:val="lowerLetter"/>
      <w:pStyle w:val="N5"/>
      <w:lvlText w:val="(%5%5)"/>
      <w:lvlJc w:val="left"/>
      <w:pPr>
        <w:tabs>
          <w:tab w:val="num" w:pos="1701"/>
        </w:tabs>
        <w:ind w:left="1701" w:hanging="567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>
    <w:nsid w:val="65E30794"/>
    <w:multiLevelType w:val="hybridMultilevel"/>
    <w:tmpl w:val="05D28B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92E634D"/>
    <w:multiLevelType w:val="hybridMultilevel"/>
    <w:tmpl w:val="9566E798"/>
    <w:lvl w:ilvl="0" w:tplc="6A8CEF22">
      <w:start w:val="1"/>
      <w:numFmt w:val="lowerLetter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B518EA00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C60A0416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86C586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5C1CFD12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5CF828B6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5B04256C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014EDEE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5034D6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A810C18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BB93273"/>
    <w:multiLevelType w:val="hybridMultilevel"/>
    <w:tmpl w:val="55809098"/>
    <w:lvl w:ilvl="0" w:tplc="E732F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9AC87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802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41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C1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AC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2B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6C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6AB9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  <w:lvlOverride w:ilvl="0"/>
    <w:lvlOverride w:ilvl="1"/>
    <w:lvlOverride w:ilvl="2"/>
    <w:lvlOverride w:ilvl="3">
      <w:startOverride w:val="30"/>
    </w:lvlOverride>
    <w:lvlOverride w:ilvl="4"/>
    <w:lvlOverride w:ilvl="5"/>
    <w:lvlOverride w:ilvl="6"/>
    <w:lvlOverride w:ilvl="7"/>
    <w:lvlOverride w:ilv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7"/>
  </w:num>
  <w:num w:numId="13">
    <w:abstractNumId w:val="16"/>
  </w:num>
  <w:num w:numId="14">
    <w:abstractNumId w:val="18"/>
  </w:num>
  <w:num w:numId="15">
    <w:abstractNumId w:val="3"/>
  </w:num>
  <w:num w:numId="16">
    <w:abstractNumId w:val="1"/>
  </w:num>
  <w:num w:numId="17">
    <w:abstractNumId w:val="11"/>
  </w:num>
  <w:num w:numId="18">
    <w:abstractNumId w:val="13"/>
  </w:num>
  <w:num w:numId="19">
    <w:abstractNumId w:val="20"/>
  </w:num>
  <w:num w:numId="20">
    <w:abstractNumId w:val="6"/>
  </w:num>
  <w:num w:numId="21">
    <w:abstractNumId w:val="8"/>
  </w:num>
  <w:num w:numId="22">
    <w:abstractNumId w:val="12"/>
  </w:num>
  <w:num w:numId="23">
    <w:abstractNumId w:val="0"/>
  </w:num>
  <w:num w:numId="24">
    <w:abstractNumId w:val="19"/>
  </w:num>
  <w:num w:numId="25">
    <w:abstractNumId w:val="2"/>
  </w:num>
  <w:num w:numId="26">
    <w:abstractNumId w:val="14"/>
  </w:num>
  <w:num w:numId="27">
    <w:abstractNumId w:val="21"/>
  </w:num>
  <w:num w:numId="28">
    <w:abstractNumId w:val="9"/>
  </w:num>
  <w:num w:numId="29">
    <w:abstractNumId w:val="1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cumentProtection w:edit="forms" w:enforcement="1" w:cryptProviderType="rsaAES" w:cryptAlgorithmClass="hash" w:cryptAlgorithmType="typeAny" w:cryptAlgorithmSid="14" w:cryptSpinCount="100000" w:hash="DN62tVLrU6p7ZuOjhp4giMeX6XBYSHqTAWZrx872jSsu4QxPxedDZgA9X8P/Th9/+JRwp5aYt6S7QI0R5In85A==" w:salt="RoFcoPYdLvhvBYdBXrox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57"/>
    <w:rsid w:val="000042A7"/>
    <w:rsid w:val="00035B16"/>
    <w:rsid w:val="000A098D"/>
    <w:rsid w:val="00145B30"/>
    <w:rsid w:val="00150ABB"/>
    <w:rsid w:val="0016146A"/>
    <w:rsid w:val="002400E0"/>
    <w:rsid w:val="00262A57"/>
    <w:rsid w:val="0029050A"/>
    <w:rsid w:val="002A47E8"/>
    <w:rsid w:val="003577DE"/>
    <w:rsid w:val="003A1459"/>
    <w:rsid w:val="003B2BC3"/>
    <w:rsid w:val="003D4DF3"/>
    <w:rsid w:val="00433206"/>
    <w:rsid w:val="004E6065"/>
    <w:rsid w:val="00593135"/>
    <w:rsid w:val="005A7AA2"/>
    <w:rsid w:val="005C6126"/>
    <w:rsid w:val="00605ADE"/>
    <w:rsid w:val="00623763"/>
    <w:rsid w:val="00681B3A"/>
    <w:rsid w:val="006B07EA"/>
    <w:rsid w:val="006B4CA1"/>
    <w:rsid w:val="00735728"/>
    <w:rsid w:val="007D2C1B"/>
    <w:rsid w:val="007E1A5F"/>
    <w:rsid w:val="008071DE"/>
    <w:rsid w:val="008A0102"/>
    <w:rsid w:val="009270AC"/>
    <w:rsid w:val="009501E1"/>
    <w:rsid w:val="009543D6"/>
    <w:rsid w:val="0098032E"/>
    <w:rsid w:val="0098290C"/>
    <w:rsid w:val="009D2A17"/>
    <w:rsid w:val="009D46EE"/>
    <w:rsid w:val="00A06A44"/>
    <w:rsid w:val="00A1111C"/>
    <w:rsid w:val="00A37224"/>
    <w:rsid w:val="00A96965"/>
    <w:rsid w:val="00B3069C"/>
    <w:rsid w:val="00B352F2"/>
    <w:rsid w:val="00B6367A"/>
    <w:rsid w:val="00B74438"/>
    <w:rsid w:val="00B74E72"/>
    <w:rsid w:val="00B84ABD"/>
    <w:rsid w:val="00BD7FD9"/>
    <w:rsid w:val="00BE48D9"/>
    <w:rsid w:val="00BE77B1"/>
    <w:rsid w:val="00C61C26"/>
    <w:rsid w:val="00C940DA"/>
    <w:rsid w:val="00CA6605"/>
    <w:rsid w:val="00D17224"/>
    <w:rsid w:val="00DE07E5"/>
    <w:rsid w:val="00E96363"/>
    <w:rsid w:val="00ED2334"/>
    <w:rsid w:val="00F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2A57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2A57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2A57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262A57"/>
    <w:pPr>
      <w:spacing w:after="0" w:line="240" w:lineRule="auto"/>
    </w:pPr>
    <w:rPr>
      <w:rFonts w:eastAsiaTheme="minorEastAsia" w:cs="Times New Roman"/>
      <w:lang w:eastAsia="en-GB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Lines="0" w:before="0" w:beforeAutospacing="0" w:afterLines="0" w:after="0" w:afterAutospacing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/>
      </w:pPr>
      <w:rPr>
        <w:rFonts w:cs="Times New Roman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126"/>
    <w:rPr>
      <w:rFonts w:ascii="Tahoma" w:eastAsiaTheme="minorEastAsia" w:hAnsi="Tahoma" w:cs="Tahoma"/>
      <w:sz w:val="16"/>
      <w:szCs w:val="16"/>
      <w:lang w:val="x-none" w:eastAsia="en-GB"/>
    </w:rPr>
  </w:style>
  <w:style w:type="paragraph" w:customStyle="1" w:styleId="N1">
    <w:name w:val="N1"/>
    <w:basedOn w:val="Normal"/>
    <w:rsid w:val="00B84ABD"/>
    <w:pPr>
      <w:numPr>
        <w:numId w:val="14"/>
      </w:numPr>
      <w:spacing w:before="160" w:after="0" w:line="220" w:lineRule="atLeast"/>
      <w:jc w:val="both"/>
    </w:pPr>
    <w:rPr>
      <w:rFonts w:ascii="Times New Roman" w:eastAsia="Times New Roman" w:hAnsi="Times New Roman"/>
      <w:sz w:val="21"/>
      <w:szCs w:val="20"/>
    </w:rPr>
  </w:style>
  <w:style w:type="paragraph" w:customStyle="1" w:styleId="N2">
    <w:name w:val="N2"/>
    <w:basedOn w:val="N1"/>
    <w:rsid w:val="00B84ABD"/>
    <w:pPr>
      <w:numPr>
        <w:ilvl w:val="1"/>
      </w:numPr>
      <w:spacing w:before="80"/>
    </w:pPr>
  </w:style>
  <w:style w:type="paragraph" w:customStyle="1" w:styleId="N3">
    <w:name w:val="N3"/>
    <w:basedOn w:val="N2"/>
    <w:rsid w:val="00B84ABD"/>
    <w:pPr>
      <w:numPr>
        <w:ilvl w:val="2"/>
      </w:numPr>
    </w:pPr>
  </w:style>
  <w:style w:type="paragraph" w:customStyle="1" w:styleId="N4">
    <w:name w:val="N4"/>
    <w:basedOn w:val="N3"/>
    <w:rsid w:val="00B84ABD"/>
    <w:pPr>
      <w:numPr>
        <w:ilvl w:val="3"/>
      </w:numPr>
    </w:pPr>
  </w:style>
  <w:style w:type="paragraph" w:customStyle="1" w:styleId="N5">
    <w:name w:val="N5"/>
    <w:basedOn w:val="N4"/>
    <w:rsid w:val="00B84ABD"/>
    <w:pPr>
      <w:numPr>
        <w:ilvl w:val="4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B84A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84ABD"/>
    <w:rPr>
      <w:rFonts w:eastAsiaTheme="minorEastAsia" w:cs="Times New Roman"/>
      <w:sz w:val="20"/>
      <w:szCs w:val="20"/>
      <w:lang w:val="x-none" w:eastAsia="en-GB"/>
    </w:rPr>
  </w:style>
  <w:style w:type="character" w:styleId="FootnoteReference">
    <w:name w:val="footnote reference"/>
    <w:basedOn w:val="DefaultParagraphFont"/>
    <w:uiPriority w:val="99"/>
    <w:unhideWhenUsed/>
    <w:rsid w:val="00B84ABD"/>
    <w:rPr>
      <w:rFonts w:cs="Times New Roman"/>
      <w:vertAlign w:val="superscript"/>
    </w:r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B84ABD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B4CA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2A57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2A57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2A57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262A57"/>
    <w:pPr>
      <w:spacing w:after="0" w:line="240" w:lineRule="auto"/>
    </w:pPr>
    <w:rPr>
      <w:rFonts w:eastAsiaTheme="minorEastAsia" w:cs="Times New Roman"/>
      <w:lang w:eastAsia="en-GB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Lines="0" w:before="0" w:beforeAutospacing="0" w:afterLines="0" w:after="0" w:afterAutospacing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/>
      </w:pPr>
      <w:rPr>
        <w:rFonts w:cs="Times New Roman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126"/>
    <w:rPr>
      <w:rFonts w:ascii="Tahoma" w:eastAsiaTheme="minorEastAsia" w:hAnsi="Tahoma" w:cs="Tahoma"/>
      <w:sz w:val="16"/>
      <w:szCs w:val="16"/>
      <w:lang w:val="x-none" w:eastAsia="en-GB"/>
    </w:rPr>
  </w:style>
  <w:style w:type="paragraph" w:customStyle="1" w:styleId="N1">
    <w:name w:val="N1"/>
    <w:basedOn w:val="Normal"/>
    <w:rsid w:val="00B84ABD"/>
    <w:pPr>
      <w:numPr>
        <w:numId w:val="14"/>
      </w:numPr>
      <w:spacing w:before="160" w:after="0" w:line="220" w:lineRule="atLeast"/>
      <w:jc w:val="both"/>
    </w:pPr>
    <w:rPr>
      <w:rFonts w:ascii="Times New Roman" w:eastAsia="Times New Roman" w:hAnsi="Times New Roman"/>
      <w:sz w:val="21"/>
      <w:szCs w:val="20"/>
    </w:rPr>
  </w:style>
  <w:style w:type="paragraph" w:customStyle="1" w:styleId="N2">
    <w:name w:val="N2"/>
    <w:basedOn w:val="N1"/>
    <w:rsid w:val="00B84ABD"/>
    <w:pPr>
      <w:numPr>
        <w:ilvl w:val="1"/>
      </w:numPr>
      <w:spacing w:before="80"/>
    </w:pPr>
  </w:style>
  <w:style w:type="paragraph" w:customStyle="1" w:styleId="N3">
    <w:name w:val="N3"/>
    <w:basedOn w:val="N2"/>
    <w:rsid w:val="00B84ABD"/>
    <w:pPr>
      <w:numPr>
        <w:ilvl w:val="2"/>
      </w:numPr>
    </w:pPr>
  </w:style>
  <w:style w:type="paragraph" w:customStyle="1" w:styleId="N4">
    <w:name w:val="N4"/>
    <w:basedOn w:val="N3"/>
    <w:rsid w:val="00B84ABD"/>
    <w:pPr>
      <w:numPr>
        <w:ilvl w:val="3"/>
      </w:numPr>
    </w:pPr>
  </w:style>
  <w:style w:type="paragraph" w:customStyle="1" w:styleId="N5">
    <w:name w:val="N5"/>
    <w:basedOn w:val="N4"/>
    <w:rsid w:val="00B84ABD"/>
    <w:pPr>
      <w:numPr>
        <w:ilvl w:val="4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B84A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84ABD"/>
    <w:rPr>
      <w:rFonts w:eastAsiaTheme="minorEastAsia" w:cs="Times New Roman"/>
      <w:sz w:val="20"/>
      <w:szCs w:val="20"/>
      <w:lang w:val="x-none" w:eastAsia="en-GB"/>
    </w:rPr>
  </w:style>
  <w:style w:type="character" w:styleId="FootnoteReference">
    <w:name w:val="footnote reference"/>
    <w:basedOn w:val="DefaultParagraphFont"/>
    <w:uiPriority w:val="99"/>
    <w:unhideWhenUsed/>
    <w:rsid w:val="00B84ABD"/>
    <w:rPr>
      <w:rFonts w:cs="Times New Roman"/>
      <w:vertAlign w:val="superscript"/>
    </w:r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B84ABD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B4C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4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v.wales/topics/health/publications/health/guidance/words/?skip=1&amp;lang=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v.wales/topics/health/publications/health/guidance/words/?skip=1&amp;lang=cy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gov.wales/topics/health/publications/health/guidance/words/?skip=1&amp;lang=c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75079-B329-4D11-8E69-EE54277F91FA}"/>
      </w:docPartPr>
      <w:docPartBody>
        <w:p w:rsidR="001D016B" w:rsidRDefault="00DB412F">
          <w:r w:rsidRPr="004C6D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2F"/>
    <w:rsid w:val="000F7F27"/>
    <w:rsid w:val="001A0874"/>
    <w:rsid w:val="001D016B"/>
    <w:rsid w:val="00953C28"/>
    <w:rsid w:val="00DB412F"/>
    <w:rsid w:val="00FF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12F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1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A23822686</value>
    </field>
    <field name="Objective-Title">
      <value order="0">ciw - RF18/305w - RISCA statement of purpose template (standalone version) v2.1 - [Welsh]</value>
    </field>
    <field name="Objective-Description">
      <value order="0"/>
    </field>
    <field name="Objective-CreationStamp">
      <value order="0">2018-10-04T12:36:51Z</value>
    </field>
    <field name="Objective-IsApproved">
      <value order="0">false</value>
    </field>
    <field name="Objective-IsPublished">
      <value order="0">true</value>
    </field>
    <field name="Objective-DatePublished">
      <value order="0">2019-05-01T11:11:11Z</value>
    </field>
    <field name="Objective-ModificationStamp">
      <value order="0">2019-05-01T11:11:11Z</value>
    </field>
    <field name="Objective-Owner">
      <value order="0">Simpson, Lesley (CIW - Change Team - Digital)</value>
    </field>
    <field name="Objective-Path">
      <value order="0">Objective Global Folder:Business File Plan:Education &amp; Public Services (EPS):Education &amp; Public Services (EPS) - Communities &amp; Tackling Poverty - Care Inspectorate Wales (CIW):1 - Save:# Inspectorate - Care &amp; Social Services Inspectorate Wales (CSSIW):50 Guidance, References and Templates:2017-2022:CIW - Change Team-Digital - Agreed Templates and Tools - 2017-2022:ciw - 6. forms for registration - RISCA</value>
    </field>
    <field name="Objective-Parent">
      <value order="0">ciw - 6. forms for registration - RISCA</value>
    </field>
    <field name="Objective-State">
      <value order="0">Published</value>
    </field>
    <field name="Objective-VersionId">
      <value order="0">vA51863493</value>
    </field>
    <field name="Objective-Version">
      <value order="0">13.0</value>
    </field>
    <field name="Objective-VersionNumber">
      <value order="0">15</value>
    </field>
    <field name="Objective-VersionComment">
      <value order="0"/>
    </field>
    <field name="Objective-FileNumber">
      <value order="0">qA1306666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2018-10-04T22:59:59Z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5C25B900</Template>
  <TotalTime>0</TotalTime>
  <Pages>12</Pages>
  <Words>2872</Words>
  <Characters>16444</Characters>
  <Application>Microsoft Office Word</Application>
  <DocSecurity>4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2019-05-01T14:01:00Z</dcterms:created>
  <dcterms:modified xsi:type="dcterms:W3CDTF">2019-05-01T14:01:00Z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A23822686</vt:lpwstr>
  </property>
  <property fmtid="{D5CDD505-2E9C-101B-9397-08002B2CF9AE}" pid="4" name="Objective-Title">
    <vt:lpwstr>ciw - RF18/305w - RISCA statement of purpose template (standalone version) v2.1 - [Welsh]</vt:lpwstr>
  </property>
  <property fmtid="{D5CDD505-2E9C-101B-9397-08002B2CF9AE}" pid="5" name="Objective-Description">
    <vt:lpwstr/>
  </property>
  <property fmtid="{D5CDD505-2E9C-101B-9397-08002B2CF9AE}" pid="6" name="Objective-CreationStamp">
    <vt:filetime>2018-10-04T12:37:00Z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2019-05-01T11:11:11Z</vt:filetime>
  </property>
  <property fmtid="{D5CDD505-2E9C-101B-9397-08002B2CF9AE}" pid="10" name="Objective-ModificationStamp">
    <vt:filetime>2019-05-01T11:11:11Z</vt:filetime>
  </property>
  <property fmtid="{D5CDD505-2E9C-101B-9397-08002B2CF9AE}" pid="11" name="Objective-Owner">
    <vt:lpwstr>Simpson, Lesley (CIW - Change Team - Digital)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Inspectorate - Care &amp; Social Services Inspectorate Wales (CSSIW):50 </vt:lpwstr>
  </property>
  <property fmtid="{D5CDD505-2E9C-101B-9397-08002B2CF9AE}" pid="13" name="Objective-Parent">
    <vt:lpwstr>ciw - 6. forms for registration - RISCA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vA51863493</vt:lpwstr>
  </property>
  <property fmtid="{D5CDD505-2E9C-101B-9397-08002B2CF9AE}" pid="16" name="Objective-Version">
    <vt:lpwstr>13.0</vt:lpwstr>
  </property>
  <property fmtid="{D5CDD505-2E9C-101B-9397-08002B2CF9AE}" pid="17" name="Objective-VersionNumber">
    <vt:r8>15</vt:r8>
  </property>
  <property fmtid="{D5CDD505-2E9C-101B-9397-08002B2CF9AE}" pid="18" name="Objective-VersionComment">
    <vt:lpwstr/>
  </property>
  <property fmtid="{D5CDD505-2E9C-101B-9397-08002B2CF9AE}" pid="19" name="Objective-FileNumber">
    <vt:lpwstr>qA1306666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2018-10-04T22:59:59Z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2018-10-03T23:00:00Z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